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E7118" w14:textId="77777777" w:rsidR="00BD5F63" w:rsidRPr="005A34CE" w:rsidRDefault="00BD5F63" w:rsidP="00BD5F63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65D56DDF" w14:textId="77777777" w:rsidR="00BD5F63" w:rsidRPr="005A34CE" w:rsidRDefault="00BD5F63" w:rsidP="00BD5F63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Do Zaproszenia z dnia 30.06.2022</w:t>
      </w:r>
    </w:p>
    <w:p w14:paraId="47E50124" w14:textId="77777777" w:rsidR="00BD5F63" w:rsidRDefault="00BD5F63" w:rsidP="00BD5F63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769A8F5" w14:textId="77777777" w:rsidR="00BD5F63" w:rsidRPr="00DE1612" w:rsidRDefault="00BD5F63" w:rsidP="00BD5F63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6B83818A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2F0D705D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319C628C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577D68A1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0123C52E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54501D46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207FDCAD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64419A68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43CD8583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3E87C47D" w14:textId="77777777" w:rsidR="00BD5F63" w:rsidRPr="00DE1612" w:rsidRDefault="00BD5F63" w:rsidP="00BD5F63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89B757" w14:textId="77777777" w:rsidR="00BD5F63" w:rsidRPr="00DE1612" w:rsidRDefault="00BD5F63" w:rsidP="00BD5F63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334B6CD5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6F9AF454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269C2943" w14:textId="77777777" w:rsidR="00BD5F63" w:rsidRPr="00DE1612" w:rsidRDefault="00BD5F63" w:rsidP="00BD5F6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4FE7B4CC" w14:textId="77777777" w:rsidR="00BD5F63" w:rsidRPr="00DE1612" w:rsidRDefault="00BD5F63" w:rsidP="00BD5F63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0FDE90" w14:textId="77777777" w:rsidR="00BD5F63" w:rsidRPr="003F5C0C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30.06.2022 na </w:t>
      </w:r>
      <w:r w:rsidRPr="003F5C0C">
        <w:rPr>
          <w:rFonts w:ascii="Times New Roman" w:hAnsi="Times New Roman" w:cs="Times New Roman"/>
          <w:b/>
          <w:bCs/>
          <w:sz w:val="24"/>
          <w:szCs w:val="24"/>
        </w:rPr>
        <w:t>„Budowa placu zabaw i siłowni zewnętrznej przy Szkole Podstawowej im. Józefa Piłsudskiego w Rykoszynie wraz z dostawą i montażem urządzeń”</w:t>
      </w:r>
    </w:p>
    <w:p w14:paraId="06D9F5BC" w14:textId="77777777" w:rsidR="00BD5F63" w:rsidRPr="00DE1612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 xml:space="preserve">Oferuję wykonanie przedmiotu Zamówienia za </w:t>
      </w:r>
      <w:r>
        <w:rPr>
          <w:rFonts w:ascii="Times New Roman" w:hAnsi="Times New Roman" w:cs="Times New Roman"/>
          <w:sz w:val="24"/>
          <w:szCs w:val="24"/>
        </w:rPr>
        <w:t>łączną cenę</w:t>
      </w:r>
      <w:r w:rsidRPr="00DE1612">
        <w:rPr>
          <w:rFonts w:ascii="Times New Roman" w:hAnsi="Times New Roman" w:cs="Times New Roman"/>
          <w:sz w:val="24"/>
          <w:szCs w:val="24"/>
        </w:rPr>
        <w:t>:</w:t>
      </w:r>
    </w:p>
    <w:p w14:paraId="72B4E258" w14:textId="77777777" w:rsidR="00BD5F63" w:rsidRPr="00DE1612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205C3AE3" w14:textId="77777777" w:rsidR="00BD5F63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D4BE61E" w14:textId="77777777" w:rsidR="00BD5F63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BD5F63" w14:paraId="48FCCADB" w14:textId="77777777" w:rsidTr="009D471E">
        <w:tc>
          <w:tcPr>
            <w:tcW w:w="603" w:type="dxa"/>
          </w:tcPr>
          <w:p w14:paraId="33C7C39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11A78EF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Urządzenia zabawowe</w:t>
            </w:r>
          </w:p>
        </w:tc>
        <w:tc>
          <w:tcPr>
            <w:tcW w:w="1167" w:type="dxa"/>
          </w:tcPr>
          <w:p w14:paraId="6425418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04507633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1DD329F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D5F63" w14:paraId="6E9229DE" w14:textId="77777777" w:rsidTr="009D471E">
        <w:tc>
          <w:tcPr>
            <w:tcW w:w="603" w:type="dxa"/>
          </w:tcPr>
          <w:p w14:paraId="24FF1844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952A0F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1F65A1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EB9BF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3CC457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407AA7F2" w14:textId="77777777" w:rsidTr="009D471E">
        <w:tc>
          <w:tcPr>
            <w:tcW w:w="603" w:type="dxa"/>
          </w:tcPr>
          <w:p w14:paraId="785D249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28522AF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34846A2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CAB86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A1205F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587CD721" w14:textId="77777777" w:rsidTr="009D471E">
        <w:tc>
          <w:tcPr>
            <w:tcW w:w="603" w:type="dxa"/>
          </w:tcPr>
          <w:p w14:paraId="3C89CE00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DB09CB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4B799DC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A5DD9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D31BF18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3D86D674" w14:textId="77777777" w:rsidTr="009D471E">
        <w:tc>
          <w:tcPr>
            <w:tcW w:w="603" w:type="dxa"/>
          </w:tcPr>
          <w:p w14:paraId="4855FDE8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25FA7CDB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594B3A7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BCDC32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C582B6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15DAEB9B" w14:textId="77777777" w:rsidTr="009D471E">
        <w:tc>
          <w:tcPr>
            <w:tcW w:w="603" w:type="dxa"/>
          </w:tcPr>
          <w:p w14:paraId="78DE0285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813951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24C497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ABECB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5A4298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570B8198" w14:textId="77777777" w:rsidTr="009D471E">
        <w:tc>
          <w:tcPr>
            <w:tcW w:w="603" w:type="dxa"/>
          </w:tcPr>
          <w:p w14:paraId="0A8D4392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865FC9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B985B24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ED3A97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DED636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0C66C595" w14:textId="77777777" w:rsidTr="009D471E">
        <w:tc>
          <w:tcPr>
            <w:tcW w:w="603" w:type="dxa"/>
          </w:tcPr>
          <w:p w14:paraId="6F7784E0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7316B5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1DF03DC7" w14:textId="77777777" w:rsidR="00BD5F63" w:rsidRPr="005A34CE" w:rsidRDefault="00BD5F63" w:rsidP="009D471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247ECC38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2F6D3A6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B6AD22" w14:textId="0C49E333" w:rsidR="00BD5F63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9DD021" w14:textId="06464919" w:rsidR="00BD5F63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F0605" w14:textId="77777777" w:rsidR="00BD5F63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4"/>
        <w:gridCol w:w="3045"/>
        <w:gridCol w:w="1024"/>
        <w:gridCol w:w="1843"/>
        <w:gridCol w:w="2546"/>
      </w:tblGrid>
      <w:tr w:rsidR="00BD5F63" w14:paraId="376289B4" w14:textId="77777777" w:rsidTr="009D471E">
        <w:tc>
          <w:tcPr>
            <w:tcW w:w="604" w:type="dxa"/>
          </w:tcPr>
          <w:p w14:paraId="441CE08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22DF239E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Urządzenia siłowni</w:t>
            </w:r>
          </w:p>
        </w:tc>
        <w:tc>
          <w:tcPr>
            <w:tcW w:w="1024" w:type="dxa"/>
          </w:tcPr>
          <w:p w14:paraId="6566262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1AD3C55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546" w:type="dxa"/>
          </w:tcPr>
          <w:p w14:paraId="4946ACDE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D5F63" w14:paraId="5EC28C01" w14:textId="77777777" w:rsidTr="009D471E">
        <w:tc>
          <w:tcPr>
            <w:tcW w:w="604" w:type="dxa"/>
          </w:tcPr>
          <w:p w14:paraId="5A499C0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4F47A82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420CBA9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604717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71943BA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02A03B47" w14:textId="77777777" w:rsidTr="009D471E">
        <w:tc>
          <w:tcPr>
            <w:tcW w:w="604" w:type="dxa"/>
          </w:tcPr>
          <w:p w14:paraId="6881DDB3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92305F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2FA91B84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5916CA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702D488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29D2AB55" w14:textId="77777777" w:rsidTr="009D471E">
        <w:tc>
          <w:tcPr>
            <w:tcW w:w="604" w:type="dxa"/>
          </w:tcPr>
          <w:p w14:paraId="580ECC69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AC4CC23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7AD82C15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202BDF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73FE8C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4A88B937" w14:textId="77777777" w:rsidTr="009D471E">
        <w:tc>
          <w:tcPr>
            <w:tcW w:w="604" w:type="dxa"/>
          </w:tcPr>
          <w:p w14:paraId="1203B1D3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2C9AC3E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7DE19006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5F3DA6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4DCCF2BA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7213BA85" w14:textId="77777777" w:rsidTr="009D471E">
        <w:tc>
          <w:tcPr>
            <w:tcW w:w="604" w:type="dxa"/>
          </w:tcPr>
          <w:p w14:paraId="7A363F2E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E22BD80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65CC9FA7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15C6C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C7866F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5B1FE40F" w14:textId="77777777" w:rsidTr="009D471E">
        <w:tc>
          <w:tcPr>
            <w:tcW w:w="604" w:type="dxa"/>
          </w:tcPr>
          <w:p w14:paraId="79E76C82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E3AC285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14:paraId="6F453591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24DFEE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1AAF88CD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3" w14:paraId="0DD08C30" w14:textId="77777777" w:rsidTr="009D471E">
        <w:tc>
          <w:tcPr>
            <w:tcW w:w="604" w:type="dxa"/>
          </w:tcPr>
          <w:p w14:paraId="717CE724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FBC4C28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DAEEF3" w:themeFill="accent5" w:themeFillTint="33"/>
          </w:tcPr>
          <w:p w14:paraId="55C292F1" w14:textId="77777777" w:rsidR="00BD5F63" w:rsidRPr="005A34CE" w:rsidRDefault="00BD5F63" w:rsidP="009D471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248BFD6C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DAEEF3" w:themeFill="accent5" w:themeFillTint="33"/>
          </w:tcPr>
          <w:p w14:paraId="2985D1DB" w14:textId="77777777" w:rsidR="00BD5F63" w:rsidRDefault="00BD5F63" w:rsidP="009D4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9EC7CF" w14:textId="77777777" w:rsidR="00BD5F63" w:rsidRPr="00DE1612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6416C9" w14:textId="77777777" w:rsidR="00BD5F63" w:rsidRPr="003F5C0C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 xml:space="preserve">Termin realizacji zamówienia </w:t>
      </w:r>
      <w:r w:rsidRPr="003F5C0C">
        <w:rPr>
          <w:rFonts w:ascii="Times New Roman" w:hAnsi="Times New Roman" w:cs="Times New Roman"/>
          <w:b/>
          <w:bCs/>
          <w:sz w:val="24"/>
          <w:szCs w:val="24"/>
        </w:rPr>
        <w:t>do 26 sierpnia 2022 r.</w:t>
      </w:r>
    </w:p>
    <w:p w14:paraId="5CCAD48A" w14:textId="77777777" w:rsidR="00BD5F63" w:rsidRPr="003F5C0C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6C48A2D3" w14:textId="77777777" w:rsidR="00BD5F63" w:rsidRPr="003F5C0C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postepowaniu.</w:t>
      </w:r>
    </w:p>
    <w:p w14:paraId="399B59AF" w14:textId="77777777" w:rsidR="00BD5F63" w:rsidRPr="003F5C0C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17CC711C" w14:textId="77777777" w:rsidR="00BD5F63" w:rsidRDefault="00BD5F63" w:rsidP="00BD5F6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91BED2E" w14:textId="77777777" w:rsidR="00BD5F63" w:rsidRPr="005A34CE" w:rsidRDefault="00BD5F63" w:rsidP="00BD5F6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F66C56A" w14:textId="77777777" w:rsidR="00BD5F63" w:rsidRPr="005A34CE" w:rsidRDefault="00BD5F63" w:rsidP="00BD5F6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04B06D32" w14:textId="77777777" w:rsidR="00BD5F63" w:rsidRPr="005A34CE" w:rsidRDefault="00BD5F63" w:rsidP="00BD5F6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F59CA09" w14:textId="77777777" w:rsidR="00BD5F63" w:rsidRPr="005A34CE" w:rsidRDefault="00BD5F63" w:rsidP="00BD5F6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2A8C849" w14:textId="77777777" w:rsidR="00BD5F63" w:rsidRPr="00BF3C8F" w:rsidRDefault="00BD5F63" w:rsidP="00BD5F63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0186CAB" w14:textId="77777777" w:rsidR="00BD5F63" w:rsidRDefault="00BD5F63" w:rsidP="00BD5F63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40D8EED" w14:textId="77777777" w:rsidR="00BD5F63" w:rsidRDefault="00BD5F63" w:rsidP="00BD5F63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730D36A" w14:textId="77777777" w:rsidR="00BD5F63" w:rsidRPr="00BF3C8F" w:rsidRDefault="00BD5F63" w:rsidP="00BD5F63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572B87FC" w14:textId="77777777" w:rsidR="00BD5F63" w:rsidRPr="00BF3C8F" w:rsidRDefault="00BD5F63" w:rsidP="00BD5F63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3C0CBFC4" w14:textId="77777777" w:rsidR="00BD5F63" w:rsidRPr="00BF3C8F" w:rsidRDefault="00BD5F63" w:rsidP="00BD5F63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50258749" w14:textId="77777777" w:rsidR="00BD5F63" w:rsidRPr="00DE1612" w:rsidRDefault="00BD5F63" w:rsidP="00BD5F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E77E" w14:textId="77777777" w:rsidR="00BD5F63" w:rsidRDefault="00BD5F63" w:rsidP="00BD5F63">
      <w:pPr>
        <w:jc w:val="right"/>
      </w:pPr>
      <w:r w:rsidRPr="00DE1612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tab/>
      </w:r>
      <w:r>
        <w:tab/>
      </w:r>
      <w:r>
        <w:tab/>
      </w:r>
    </w:p>
    <w:p w14:paraId="58949CCC" w14:textId="77777777" w:rsidR="00BD5F63" w:rsidRDefault="00BD5F63" w:rsidP="00BD5F63">
      <w:pPr>
        <w:jc w:val="right"/>
      </w:pPr>
    </w:p>
    <w:p w14:paraId="585017A6" w14:textId="77777777" w:rsidR="00BD5F63" w:rsidRDefault="00BD5F63" w:rsidP="00BD5F63">
      <w:pPr>
        <w:jc w:val="right"/>
      </w:pPr>
    </w:p>
    <w:p w14:paraId="13A81778" w14:textId="77777777" w:rsidR="00BD5F63" w:rsidRDefault="00BD5F63" w:rsidP="00BD5F63">
      <w:pPr>
        <w:jc w:val="right"/>
      </w:pPr>
      <w:r>
        <w:tab/>
      </w:r>
      <w:r>
        <w:tab/>
        <w:t xml:space="preserve"> </w:t>
      </w:r>
      <w:r>
        <w:tab/>
      </w:r>
      <w:r>
        <w:tab/>
      </w:r>
    </w:p>
    <w:p w14:paraId="32991A1B" w14:textId="77777777" w:rsidR="00BD5F63" w:rsidRPr="001679E1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590F30" w14:textId="53A4F232" w:rsidR="00DF35F6" w:rsidRPr="0070764C" w:rsidRDefault="00DF35F6" w:rsidP="0070764C"/>
    <w:sectPr w:rsidR="00DF35F6" w:rsidRPr="0070764C" w:rsidSect="008538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383A0" w14:textId="77777777" w:rsidR="00645BC0" w:rsidRDefault="00645BC0" w:rsidP="00DC404A">
      <w:pPr>
        <w:spacing w:after="0" w:line="240" w:lineRule="auto"/>
      </w:pPr>
      <w:r>
        <w:separator/>
      </w:r>
    </w:p>
  </w:endnote>
  <w:endnote w:type="continuationSeparator" w:id="0">
    <w:p w14:paraId="601312E4" w14:textId="77777777" w:rsidR="00645BC0" w:rsidRDefault="00645BC0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3D641" w14:textId="77777777" w:rsidR="00645BC0" w:rsidRDefault="00645BC0" w:rsidP="00DC404A">
      <w:pPr>
        <w:spacing w:after="0" w:line="240" w:lineRule="auto"/>
      </w:pPr>
      <w:r>
        <w:separator/>
      </w:r>
    </w:p>
  </w:footnote>
  <w:footnote w:type="continuationSeparator" w:id="0">
    <w:p w14:paraId="457016E2" w14:textId="77777777" w:rsidR="00645BC0" w:rsidRDefault="00645BC0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19959">
    <w:abstractNumId w:val="0"/>
  </w:num>
  <w:num w:numId="2" w16cid:durableId="123574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93655"/>
    <w:rsid w:val="00250F04"/>
    <w:rsid w:val="002D3C87"/>
    <w:rsid w:val="002E0901"/>
    <w:rsid w:val="004C4A18"/>
    <w:rsid w:val="0058395A"/>
    <w:rsid w:val="00645BC0"/>
    <w:rsid w:val="0070764C"/>
    <w:rsid w:val="00715ACE"/>
    <w:rsid w:val="00744BBD"/>
    <w:rsid w:val="007D21D9"/>
    <w:rsid w:val="008538B6"/>
    <w:rsid w:val="008E08EC"/>
    <w:rsid w:val="00A57EC1"/>
    <w:rsid w:val="00AB660B"/>
    <w:rsid w:val="00B47006"/>
    <w:rsid w:val="00B67530"/>
    <w:rsid w:val="00B81A1F"/>
    <w:rsid w:val="00BD5F63"/>
    <w:rsid w:val="00CF6980"/>
    <w:rsid w:val="00D25A53"/>
    <w:rsid w:val="00DC404A"/>
    <w:rsid w:val="00DF35F6"/>
    <w:rsid w:val="00EE2437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D5F63"/>
    <w:pPr>
      <w:ind w:left="720"/>
      <w:contextualSpacing/>
    </w:pPr>
  </w:style>
  <w:style w:type="table" w:styleId="Tabela-Siatka">
    <w:name w:val="Table Grid"/>
    <w:basedOn w:val="Standardowy"/>
    <w:uiPriority w:val="59"/>
    <w:rsid w:val="00BD5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1</TotalTime>
  <Pages>2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Sekretariat</cp:lastModifiedBy>
  <cp:revision>2</cp:revision>
  <cp:lastPrinted>2022-05-20T11:33:00Z</cp:lastPrinted>
  <dcterms:created xsi:type="dcterms:W3CDTF">2022-06-29T09:47:00Z</dcterms:created>
  <dcterms:modified xsi:type="dcterms:W3CDTF">2022-06-29T09:47:00Z</dcterms:modified>
</cp:coreProperties>
</file>