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D77B9" w14:textId="77777777" w:rsidR="006D69E6" w:rsidRPr="005A34CE" w:rsidRDefault="006D69E6" w:rsidP="006D69E6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1FD6D7CA" w14:textId="77777777" w:rsidR="006D69E6" w:rsidRPr="005A34CE" w:rsidRDefault="006D69E6" w:rsidP="006D69E6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>
        <w:rPr>
          <w:rFonts w:ascii="Times New Roman" w:hAnsi="Times New Roman" w:cs="Times New Roman"/>
          <w:i/>
          <w:iCs/>
          <w:sz w:val="24"/>
          <w:szCs w:val="24"/>
        </w:rPr>
        <w:t>27.04.2023</w:t>
      </w:r>
    </w:p>
    <w:p w14:paraId="10212339" w14:textId="77777777" w:rsidR="006D69E6" w:rsidRDefault="006D69E6" w:rsidP="006D69E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250F615" w14:textId="77777777" w:rsidR="006D69E6" w:rsidRPr="00DE1612" w:rsidRDefault="006D69E6" w:rsidP="006D69E6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56FD5C31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50C6B877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729F7FF3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6BFC7B7F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501A9878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27580BA3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77C33019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16191EA7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5CB9B1FA" w14:textId="77777777" w:rsidR="006D69E6" w:rsidRPr="00DE1612" w:rsidRDefault="006D69E6" w:rsidP="006D69E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AED9E55" w14:textId="77777777" w:rsidR="006D69E6" w:rsidRPr="00DE1612" w:rsidRDefault="006D69E6" w:rsidP="006D69E6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E00CE6" w14:textId="77777777" w:rsidR="006D69E6" w:rsidRPr="00DE1612" w:rsidRDefault="006D69E6" w:rsidP="006D69E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765BD494" w14:textId="77777777" w:rsidR="006D69E6" w:rsidRPr="00DE1612" w:rsidRDefault="006D69E6" w:rsidP="006D69E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3BF729BA" w14:textId="77777777" w:rsidR="006D69E6" w:rsidRPr="00DE1612" w:rsidRDefault="006D69E6" w:rsidP="006D69E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14089712" w14:textId="77777777" w:rsidR="006D69E6" w:rsidRPr="00DE1612" w:rsidRDefault="006D69E6" w:rsidP="006D69E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2898407E" w14:textId="77777777" w:rsidR="006D69E6" w:rsidRPr="00DE1612" w:rsidRDefault="006D69E6" w:rsidP="006D69E6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3EEE907" w14:textId="77777777" w:rsidR="006D69E6" w:rsidRPr="001D0D40" w:rsidRDefault="006D69E6" w:rsidP="006D69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bCs/>
          <w:sz w:val="24"/>
          <w:szCs w:val="24"/>
        </w:rPr>
        <w:t xml:space="preserve">Nawiązując do Zaproszenia z dnia 27.04.2023 na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Wykonanie ogrodzenia przy placu zabaw na posesji Szkoły Podstawowej im. Józefa Piłsudskiego w Rykoszynie wraz z zakupem materiałów i montażem”</w:t>
      </w:r>
    </w:p>
    <w:p w14:paraId="2F6EA7C8" w14:textId="77777777" w:rsidR="006D69E6" w:rsidRPr="001D0D40" w:rsidRDefault="006D69E6" w:rsidP="006D69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3276F69" w14:textId="77777777" w:rsidR="006D69E6" w:rsidRPr="001D0D40" w:rsidRDefault="006D69E6" w:rsidP="006D69E6">
      <w:p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5AE9DB1F" w14:textId="77777777" w:rsidR="006D69E6" w:rsidRPr="00DE1612" w:rsidRDefault="006D69E6" w:rsidP="006D69E6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58881525" w14:textId="77777777" w:rsidR="006D69E6" w:rsidRDefault="006D69E6" w:rsidP="006D69E6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7A000F5" w14:textId="77777777" w:rsidR="006D69E6" w:rsidRDefault="006D69E6" w:rsidP="006D69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6D69E6" w14:paraId="66D5B1AD" w14:textId="77777777" w:rsidTr="000F3AC1">
        <w:tc>
          <w:tcPr>
            <w:tcW w:w="603" w:type="dxa"/>
          </w:tcPr>
          <w:p w14:paraId="5051B302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694D453E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54663C7B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712B162B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1CFE6782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6D69E6" w14:paraId="68085C1E" w14:textId="77777777" w:rsidTr="000F3AC1">
        <w:tc>
          <w:tcPr>
            <w:tcW w:w="603" w:type="dxa"/>
          </w:tcPr>
          <w:p w14:paraId="2F0E36AE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F547C37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772E1CFF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1B6CBB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A2712C9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E6" w14:paraId="7A5E7FE0" w14:textId="77777777" w:rsidTr="000F3AC1">
        <w:tc>
          <w:tcPr>
            <w:tcW w:w="603" w:type="dxa"/>
          </w:tcPr>
          <w:p w14:paraId="23C2E675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70FDE24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6C9B112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9AB68A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4598C0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E6" w14:paraId="3ABA901C" w14:textId="77777777" w:rsidTr="000F3AC1">
        <w:tc>
          <w:tcPr>
            <w:tcW w:w="603" w:type="dxa"/>
          </w:tcPr>
          <w:p w14:paraId="165CAB34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7C20B7B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E35C34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921B58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32FC58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E6" w14:paraId="74883E25" w14:textId="77777777" w:rsidTr="000F3AC1">
        <w:tc>
          <w:tcPr>
            <w:tcW w:w="603" w:type="dxa"/>
          </w:tcPr>
          <w:p w14:paraId="22374C81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E7EAB88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C8762D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E885B0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35D7CC4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E6" w14:paraId="39BE56D9" w14:textId="77777777" w:rsidTr="000F3AC1">
        <w:tc>
          <w:tcPr>
            <w:tcW w:w="603" w:type="dxa"/>
          </w:tcPr>
          <w:p w14:paraId="29C51491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8B2D3B9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4F7119E7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FB8783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C8A8934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E6" w14:paraId="4F0D24BC" w14:textId="77777777" w:rsidTr="000F3AC1">
        <w:tc>
          <w:tcPr>
            <w:tcW w:w="603" w:type="dxa"/>
          </w:tcPr>
          <w:p w14:paraId="56169D32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C996340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63817127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7DEDC60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BB94EB4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9E6" w14:paraId="2C65F5BE" w14:textId="77777777" w:rsidTr="000F3AC1">
        <w:tc>
          <w:tcPr>
            <w:tcW w:w="603" w:type="dxa"/>
          </w:tcPr>
          <w:p w14:paraId="464715D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01EA9C2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23635597" w14:textId="77777777" w:rsidR="006D69E6" w:rsidRPr="005A34CE" w:rsidRDefault="006D69E6" w:rsidP="000F3AC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34D73ABA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3FF4C63D" w14:textId="77777777" w:rsidR="006D69E6" w:rsidRDefault="006D69E6" w:rsidP="000F3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4B91F7" w14:textId="77777777" w:rsidR="006D69E6" w:rsidRPr="003F5C0C" w:rsidRDefault="006D69E6" w:rsidP="006D69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lastRenderedPageBreak/>
        <w:t xml:space="preserve">Termin realizacji zamówienia </w:t>
      </w:r>
      <w:r w:rsidRPr="003F5C0C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bCs/>
          <w:sz w:val="24"/>
          <w:szCs w:val="24"/>
        </w:rPr>
        <w:t>31 maja 2023</w:t>
      </w:r>
      <w:r w:rsidRPr="003F5C0C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</w:p>
    <w:p w14:paraId="3F2B58AB" w14:textId="77777777" w:rsidR="006D69E6" w:rsidRPr="003F5C0C" w:rsidRDefault="006D69E6" w:rsidP="006D69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7CF56AD7" w14:textId="77777777" w:rsidR="006D69E6" w:rsidRPr="003F5C0C" w:rsidRDefault="006D69E6" w:rsidP="006D69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postepowaniu.</w:t>
      </w:r>
    </w:p>
    <w:p w14:paraId="6E10A853" w14:textId="77777777" w:rsidR="006D69E6" w:rsidRPr="003F5C0C" w:rsidRDefault="006D69E6" w:rsidP="006D69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1016597D" w14:textId="77777777" w:rsidR="006D69E6" w:rsidRDefault="006D69E6" w:rsidP="006D69E6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473C216" w14:textId="77777777" w:rsidR="006D69E6" w:rsidRPr="005A34CE" w:rsidRDefault="006D69E6" w:rsidP="006D69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7E9B03E" w14:textId="77777777" w:rsidR="006D69E6" w:rsidRPr="005A34CE" w:rsidRDefault="006D69E6" w:rsidP="006D69E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4B1B03BA" w14:textId="77777777" w:rsidR="006D69E6" w:rsidRPr="005A34CE" w:rsidRDefault="006D69E6" w:rsidP="006D69E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66AE22A" w14:textId="77777777" w:rsidR="006D69E6" w:rsidRPr="005A34CE" w:rsidRDefault="006D69E6" w:rsidP="006D69E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D735F2B" w14:textId="77777777" w:rsidR="006D69E6" w:rsidRPr="00BF3C8F" w:rsidRDefault="006D69E6" w:rsidP="006D69E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3E16BC67" w14:textId="77777777" w:rsidR="006D69E6" w:rsidRDefault="006D69E6" w:rsidP="006D69E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094695B6" w14:textId="77777777" w:rsidR="006D69E6" w:rsidRDefault="006D69E6" w:rsidP="006D69E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3EA15DF" w14:textId="77777777" w:rsidR="006D69E6" w:rsidRPr="00BF3C8F" w:rsidRDefault="006D69E6" w:rsidP="006D69E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7655F309" w14:textId="77777777" w:rsidR="006D69E6" w:rsidRPr="00BF3C8F" w:rsidRDefault="006D69E6" w:rsidP="006D69E6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5A59972E" w14:textId="77777777" w:rsidR="006D69E6" w:rsidRPr="00BF3C8F" w:rsidRDefault="006D69E6" w:rsidP="006D69E6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3A09A3BE" w14:textId="77777777" w:rsidR="006D69E6" w:rsidRPr="00DE1612" w:rsidRDefault="006D69E6" w:rsidP="006D6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58749" w14:textId="77777777" w:rsidR="00BD5F63" w:rsidRPr="00DE1612" w:rsidRDefault="00BD5F63" w:rsidP="00BD5F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3E77E" w14:textId="77777777" w:rsidR="00BD5F63" w:rsidRDefault="00BD5F63" w:rsidP="00BD5F63">
      <w:pPr>
        <w:jc w:val="right"/>
      </w:pPr>
      <w:r w:rsidRPr="00DE1612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>
        <w:tab/>
      </w:r>
      <w:r>
        <w:tab/>
      </w:r>
      <w:r>
        <w:tab/>
      </w:r>
    </w:p>
    <w:p w14:paraId="58949CCC" w14:textId="77777777" w:rsidR="00BD5F63" w:rsidRDefault="00BD5F63" w:rsidP="00BD5F63">
      <w:pPr>
        <w:jc w:val="right"/>
      </w:pPr>
    </w:p>
    <w:p w14:paraId="585017A6" w14:textId="77777777" w:rsidR="00BD5F63" w:rsidRDefault="00BD5F63" w:rsidP="00BD5F63">
      <w:pPr>
        <w:jc w:val="right"/>
      </w:pPr>
    </w:p>
    <w:p w14:paraId="13A81778" w14:textId="77777777" w:rsidR="00BD5F63" w:rsidRDefault="00BD5F63" w:rsidP="00BD5F63">
      <w:pPr>
        <w:jc w:val="right"/>
      </w:pPr>
      <w:r>
        <w:tab/>
      </w:r>
      <w:r>
        <w:tab/>
        <w:t xml:space="preserve"> </w:t>
      </w:r>
      <w:r>
        <w:tab/>
      </w:r>
      <w:r>
        <w:tab/>
      </w:r>
    </w:p>
    <w:p w14:paraId="32991A1B" w14:textId="77777777" w:rsidR="00BD5F63" w:rsidRPr="001679E1" w:rsidRDefault="00BD5F63" w:rsidP="00BD5F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590F30" w14:textId="53A4F232" w:rsidR="00DF35F6" w:rsidRPr="0070764C" w:rsidRDefault="00DF35F6" w:rsidP="0070764C"/>
    <w:sectPr w:rsidR="00DF35F6" w:rsidRPr="0070764C" w:rsidSect="008538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2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ADEA6" w14:textId="77777777" w:rsidR="00F126AE" w:rsidRDefault="00F126AE" w:rsidP="00DC404A">
      <w:pPr>
        <w:spacing w:after="0" w:line="240" w:lineRule="auto"/>
      </w:pPr>
      <w:r>
        <w:separator/>
      </w:r>
    </w:p>
  </w:endnote>
  <w:endnote w:type="continuationSeparator" w:id="0">
    <w:p w14:paraId="5F090513" w14:textId="77777777" w:rsidR="00F126AE" w:rsidRDefault="00F126AE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7A2D9" w14:textId="77777777" w:rsidR="00F126AE" w:rsidRDefault="00F126AE" w:rsidP="00DC404A">
      <w:pPr>
        <w:spacing w:after="0" w:line="240" w:lineRule="auto"/>
      </w:pPr>
      <w:r>
        <w:separator/>
      </w:r>
    </w:p>
  </w:footnote>
  <w:footnote w:type="continuationSeparator" w:id="0">
    <w:p w14:paraId="04F81576" w14:textId="77777777" w:rsidR="00F126AE" w:rsidRDefault="00F126AE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1" name="Obraz 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019959">
    <w:abstractNumId w:val="0"/>
  </w:num>
  <w:num w:numId="2" w16cid:durableId="123574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93655"/>
    <w:rsid w:val="001C3080"/>
    <w:rsid w:val="00250F04"/>
    <w:rsid w:val="002D3C87"/>
    <w:rsid w:val="002E0901"/>
    <w:rsid w:val="004C4A18"/>
    <w:rsid w:val="0058395A"/>
    <w:rsid w:val="00645BC0"/>
    <w:rsid w:val="006D69E6"/>
    <w:rsid w:val="0070764C"/>
    <w:rsid w:val="00715ACE"/>
    <w:rsid w:val="00744BBD"/>
    <w:rsid w:val="007C0965"/>
    <w:rsid w:val="007D21D9"/>
    <w:rsid w:val="008538B6"/>
    <w:rsid w:val="008E08EC"/>
    <w:rsid w:val="0090783D"/>
    <w:rsid w:val="00A57EC1"/>
    <w:rsid w:val="00AB660B"/>
    <w:rsid w:val="00B47006"/>
    <w:rsid w:val="00B67530"/>
    <w:rsid w:val="00B81A1F"/>
    <w:rsid w:val="00BD5F63"/>
    <w:rsid w:val="00CB4308"/>
    <w:rsid w:val="00CF6980"/>
    <w:rsid w:val="00D25A53"/>
    <w:rsid w:val="00DC404A"/>
    <w:rsid w:val="00DF35F6"/>
    <w:rsid w:val="00EE2437"/>
    <w:rsid w:val="00F126AE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D5F63"/>
    <w:pPr>
      <w:ind w:left="720"/>
      <w:contextualSpacing/>
    </w:pPr>
  </w:style>
  <w:style w:type="table" w:styleId="Tabela-Siatka">
    <w:name w:val="Table Grid"/>
    <w:basedOn w:val="Standardowy"/>
    <w:uiPriority w:val="59"/>
    <w:rsid w:val="00BD5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1</TotalTime>
  <Pages>1</Pages>
  <Words>314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Sekretariat</cp:lastModifiedBy>
  <cp:revision>5</cp:revision>
  <cp:lastPrinted>2022-05-20T11:33:00Z</cp:lastPrinted>
  <dcterms:created xsi:type="dcterms:W3CDTF">2023-04-24T11:04:00Z</dcterms:created>
  <dcterms:modified xsi:type="dcterms:W3CDTF">2023-04-27T10:21:00Z</dcterms:modified>
</cp:coreProperties>
</file>