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FF841" w14:textId="77777777" w:rsidR="00713AD2" w:rsidRPr="005A34CE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1E739681" w14:textId="6C4EC03C" w:rsidR="00713AD2" w:rsidRPr="005A34CE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>
        <w:rPr>
          <w:rFonts w:ascii="Times New Roman" w:hAnsi="Times New Roman" w:cs="Times New Roman"/>
          <w:i/>
          <w:iCs/>
          <w:sz w:val="24"/>
          <w:szCs w:val="24"/>
        </w:rPr>
        <w:t>15.0</w:t>
      </w:r>
      <w:r w:rsidR="00E70B6E">
        <w:rPr>
          <w:rFonts w:ascii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hAnsi="Times New Roman" w:cs="Times New Roman"/>
          <w:i/>
          <w:iCs/>
          <w:sz w:val="24"/>
          <w:szCs w:val="24"/>
        </w:rPr>
        <w:t>.2024</w:t>
      </w:r>
    </w:p>
    <w:p w14:paraId="536191E1" w14:textId="77777777" w:rsidR="00713AD2" w:rsidRDefault="00713AD2" w:rsidP="00713AD2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26355C" w14:textId="77777777" w:rsidR="00713AD2" w:rsidRPr="00DE1612" w:rsidRDefault="00713AD2" w:rsidP="00713AD2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11D9F559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71A61286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0B218B8E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20F37737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37314E66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79997B97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10273636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4B576DE3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741F871C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788F41B8" w14:textId="77777777" w:rsidR="00713AD2" w:rsidRPr="00DE1612" w:rsidRDefault="00713AD2" w:rsidP="00713AD2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D9161F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65327ADA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5C9FE3FF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7CFA8F91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33629707" w14:textId="77777777" w:rsidR="00713AD2" w:rsidRPr="00DE1612" w:rsidRDefault="00713AD2" w:rsidP="00713AD2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48AA01" w14:textId="07F862F5" w:rsidR="00713AD2" w:rsidRPr="001D0D40" w:rsidRDefault="00713AD2" w:rsidP="00713A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4A4C">
        <w:rPr>
          <w:rFonts w:ascii="Times New Roman" w:hAnsi="Times New Roman" w:cs="Times New Roman"/>
          <w:bCs/>
          <w:sz w:val="24"/>
          <w:szCs w:val="24"/>
        </w:rPr>
        <w:t>Nawiązując do Zaproszenia z dnia 15.0</w:t>
      </w:r>
      <w:r w:rsidR="00E70B6E">
        <w:rPr>
          <w:rFonts w:ascii="Times New Roman" w:hAnsi="Times New Roman" w:cs="Times New Roman"/>
          <w:bCs/>
          <w:sz w:val="24"/>
          <w:szCs w:val="24"/>
        </w:rPr>
        <w:t>7</w:t>
      </w:r>
      <w:r w:rsidRPr="00144A4C">
        <w:rPr>
          <w:rFonts w:ascii="Times New Roman" w:hAnsi="Times New Roman" w:cs="Times New Roman"/>
          <w:bCs/>
          <w:sz w:val="24"/>
          <w:szCs w:val="24"/>
        </w:rPr>
        <w:t xml:space="preserve">.2024 na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E70B6E">
        <w:rPr>
          <w:rFonts w:ascii="Times New Roman" w:hAnsi="Times New Roman" w:cs="Times New Roman"/>
          <w:b/>
          <w:bCs/>
          <w:sz w:val="24"/>
          <w:szCs w:val="24"/>
        </w:rPr>
        <w:t xml:space="preserve">Malowanie </w:t>
      </w:r>
      <w:proofErr w:type="spellStart"/>
      <w:r w:rsidR="00E70B6E">
        <w:rPr>
          <w:rFonts w:ascii="Times New Roman" w:hAnsi="Times New Roman" w:cs="Times New Roman"/>
          <w:b/>
          <w:bCs/>
          <w:sz w:val="24"/>
          <w:szCs w:val="24"/>
        </w:rPr>
        <w:t>sal</w:t>
      </w:r>
      <w:proofErr w:type="spellEnd"/>
      <w:r w:rsidR="00E70B6E">
        <w:rPr>
          <w:rFonts w:ascii="Times New Roman" w:hAnsi="Times New Roman" w:cs="Times New Roman"/>
          <w:b/>
          <w:bCs/>
          <w:sz w:val="24"/>
          <w:szCs w:val="24"/>
        </w:rPr>
        <w:t xml:space="preserve"> lekcyjnych w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Szko</w:t>
      </w:r>
      <w:r w:rsidR="00E70B6E"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 xml:space="preserve"> Podstawowej im. Józefa Piłsudskiego w Rykoszynie wraz z zakupem materiałów”</w:t>
      </w:r>
    </w:p>
    <w:p w14:paraId="46AEC69F" w14:textId="77777777" w:rsidR="00713AD2" w:rsidRPr="00144A4C" w:rsidRDefault="00713AD2" w:rsidP="00713AD2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A06AEEF" w14:textId="77777777" w:rsidR="00713AD2" w:rsidRPr="001D0D40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2D71D341" w14:textId="77777777" w:rsidR="00713AD2" w:rsidRPr="00DE1612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02C22295" w14:textId="77777777" w:rsidR="00713AD2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CB569EB" w14:textId="77777777" w:rsidR="00713AD2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713AD2" w14:paraId="334017D0" w14:textId="77777777" w:rsidTr="001743B4">
        <w:tc>
          <w:tcPr>
            <w:tcW w:w="603" w:type="dxa"/>
          </w:tcPr>
          <w:p w14:paraId="06AD5AA2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437A9F71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52437A6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01BCB9A3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402A565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713AD2" w14:paraId="558A2482" w14:textId="77777777" w:rsidTr="001743B4">
        <w:tc>
          <w:tcPr>
            <w:tcW w:w="603" w:type="dxa"/>
          </w:tcPr>
          <w:p w14:paraId="3CDE51D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7F77A2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C1709F5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E5CE4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D273E34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1875D7B1" w14:textId="77777777" w:rsidTr="001743B4">
        <w:tc>
          <w:tcPr>
            <w:tcW w:w="603" w:type="dxa"/>
          </w:tcPr>
          <w:p w14:paraId="2FA7845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88CD3C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5DA5286C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0C9AB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29926E5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37C4D55F" w14:textId="77777777" w:rsidTr="001743B4">
        <w:tc>
          <w:tcPr>
            <w:tcW w:w="603" w:type="dxa"/>
          </w:tcPr>
          <w:p w14:paraId="7BE05320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67E1EACF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60F9EE8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40770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723140C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20DA8012" w14:textId="77777777" w:rsidTr="001743B4">
        <w:tc>
          <w:tcPr>
            <w:tcW w:w="603" w:type="dxa"/>
          </w:tcPr>
          <w:p w14:paraId="153A5C28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AEE184F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B278E3B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8826E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D4951F9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1EC12EFE" w14:textId="77777777" w:rsidTr="001743B4">
        <w:tc>
          <w:tcPr>
            <w:tcW w:w="603" w:type="dxa"/>
          </w:tcPr>
          <w:p w14:paraId="796FF85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7983970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5E0714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677B3B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2EF3B42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6DA75D48" w14:textId="77777777" w:rsidTr="001743B4">
        <w:tc>
          <w:tcPr>
            <w:tcW w:w="603" w:type="dxa"/>
          </w:tcPr>
          <w:p w14:paraId="74347BD8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C8008C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6DE79B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F021C5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A4C56B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1E6A9743" w14:textId="77777777" w:rsidTr="001743B4">
        <w:tc>
          <w:tcPr>
            <w:tcW w:w="603" w:type="dxa"/>
          </w:tcPr>
          <w:p w14:paraId="48B272D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0EC7A4D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0B1C876F" w14:textId="77777777" w:rsidR="00713AD2" w:rsidRPr="005A34CE" w:rsidRDefault="00713AD2" w:rsidP="001743B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60846E49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5387DE5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39BA61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 xml:space="preserve">Termin realizacji zamówienia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lipiec 2024 </w:t>
      </w:r>
    </w:p>
    <w:p w14:paraId="13B021AA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lastRenderedPageBreak/>
        <w:t>Oświadczamy, że w cenie oferty zostały uwzględnione wszystkie koszty wykonania zamówienia.</w:t>
      </w:r>
    </w:p>
    <w:p w14:paraId="67082523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F5C0C">
        <w:rPr>
          <w:rFonts w:ascii="Times New Roman" w:hAnsi="Times New Roman" w:cs="Times New Roman"/>
          <w:sz w:val="24"/>
          <w:szCs w:val="24"/>
        </w:rPr>
        <w:t>powaniu.</w:t>
      </w:r>
    </w:p>
    <w:p w14:paraId="3E859A43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267BE16C" w14:textId="77777777" w:rsidR="00713AD2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983A0FB" w14:textId="77777777" w:rsidR="00713AD2" w:rsidRPr="005A34CE" w:rsidRDefault="00713AD2" w:rsidP="00713AD2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9C3B897" w14:textId="77777777" w:rsidR="00713AD2" w:rsidRPr="005A34CE" w:rsidRDefault="00713AD2" w:rsidP="00713A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748D58FC" w14:textId="77777777" w:rsidR="00713AD2" w:rsidRPr="005A34CE" w:rsidRDefault="00713AD2" w:rsidP="00713A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D9BBD78" w14:textId="77777777" w:rsidR="00713AD2" w:rsidRPr="005A34CE" w:rsidRDefault="00713AD2" w:rsidP="00713A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AC0A39A" w14:textId="77777777" w:rsidR="00713AD2" w:rsidRPr="00BF3C8F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B50F9EE" w14:textId="77777777" w:rsidR="00713AD2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0C90CEAB" w14:textId="77777777" w:rsidR="00713AD2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A553A3C" w14:textId="77777777" w:rsidR="00713AD2" w:rsidRPr="00BF3C8F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22A7C78C" w14:textId="77777777" w:rsidR="00713AD2" w:rsidRPr="00BF3C8F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199EFEBC" w14:textId="77777777" w:rsidR="00713AD2" w:rsidRPr="00BF3C8F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039F209B" w14:textId="77777777" w:rsidR="00713AD2" w:rsidRPr="00DE1612" w:rsidRDefault="00713AD2" w:rsidP="00713A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4BFFA" w14:textId="4EF39346" w:rsidR="006A70D8" w:rsidRPr="00D85898" w:rsidRDefault="006A70D8" w:rsidP="00D85898"/>
    <w:sectPr w:rsidR="006A70D8" w:rsidRPr="00D85898" w:rsidSect="004A1E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2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97C362" w14:textId="77777777" w:rsidR="00BE1EC3" w:rsidRDefault="00BE1EC3" w:rsidP="00DC404A">
      <w:pPr>
        <w:spacing w:after="0" w:line="240" w:lineRule="auto"/>
      </w:pPr>
      <w:r>
        <w:separator/>
      </w:r>
    </w:p>
  </w:endnote>
  <w:endnote w:type="continuationSeparator" w:id="0">
    <w:p w14:paraId="2462EE6F" w14:textId="77777777" w:rsidR="00BE1EC3" w:rsidRDefault="00BE1EC3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9B786" w14:textId="77777777" w:rsidR="00BE1EC3" w:rsidRDefault="00BE1EC3" w:rsidP="00DC404A">
      <w:pPr>
        <w:spacing w:after="0" w:line="240" w:lineRule="auto"/>
      </w:pPr>
      <w:r>
        <w:separator/>
      </w:r>
    </w:p>
  </w:footnote>
  <w:footnote w:type="continuationSeparator" w:id="0">
    <w:p w14:paraId="4AC6AF13" w14:textId="77777777" w:rsidR="00BE1EC3" w:rsidRDefault="00BE1EC3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1" name="Obraz 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698"/>
    <w:multiLevelType w:val="hybridMultilevel"/>
    <w:tmpl w:val="2F4E1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0AC3"/>
    <w:multiLevelType w:val="hybridMultilevel"/>
    <w:tmpl w:val="28665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823DB"/>
    <w:multiLevelType w:val="hybridMultilevel"/>
    <w:tmpl w:val="5C1E7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5119F"/>
    <w:multiLevelType w:val="hybridMultilevel"/>
    <w:tmpl w:val="65701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8684B"/>
    <w:multiLevelType w:val="hybridMultilevel"/>
    <w:tmpl w:val="C1CEA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90429"/>
    <w:multiLevelType w:val="hybridMultilevel"/>
    <w:tmpl w:val="49387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265A8"/>
    <w:multiLevelType w:val="hybridMultilevel"/>
    <w:tmpl w:val="7ACE9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27589">
    <w:abstractNumId w:val="7"/>
  </w:num>
  <w:num w:numId="2" w16cid:durableId="708068674">
    <w:abstractNumId w:val="5"/>
  </w:num>
  <w:num w:numId="3" w16cid:durableId="633488965">
    <w:abstractNumId w:val="2"/>
  </w:num>
  <w:num w:numId="4" w16cid:durableId="17241900">
    <w:abstractNumId w:val="4"/>
  </w:num>
  <w:num w:numId="5" w16cid:durableId="105393935">
    <w:abstractNumId w:val="1"/>
  </w:num>
  <w:num w:numId="6" w16cid:durableId="956183309">
    <w:abstractNumId w:val="8"/>
  </w:num>
  <w:num w:numId="7" w16cid:durableId="992635676">
    <w:abstractNumId w:val="6"/>
  </w:num>
  <w:num w:numId="8" w16cid:durableId="761343262">
    <w:abstractNumId w:val="0"/>
  </w:num>
  <w:num w:numId="9" w16cid:durableId="534657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12F02"/>
    <w:rsid w:val="000268BC"/>
    <w:rsid w:val="00047FE4"/>
    <w:rsid w:val="00093655"/>
    <w:rsid w:val="000968FE"/>
    <w:rsid w:val="000A4F6A"/>
    <w:rsid w:val="000E5880"/>
    <w:rsid w:val="00153375"/>
    <w:rsid w:val="00196240"/>
    <w:rsid w:val="00222844"/>
    <w:rsid w:val="002337EC"/>
    <w:rsid w:val="002357D0"/>
    <w:rsid w:val="00250F04"/>
    <w:rsid w:val="00274295"/>
    <w:rsid w:val="002D3C87"/>
    <w:rsid w:val="002E0901"/>
    <w:rsid w:val="002F23FC"/>
    <w:rsid w:val="003B4D23"/>
    <w:rsid w:val="003F21E6"/>
    <w:rsid w:val="00442A8F"/>
    <w:rsid w:val="0045703B"/>
    <w:rsid w:val="0048679F"/>
    <w:rsid w:val="0049468C"/>
    <w:rsid w:val="004A1ECE"/>
    <w:rsid w:val="004C4A18"/>
    <w:rsid w:val="004D79E3"/>
    <w:rsid w:val="0058280E"/>
    <w:rsid w:val="0058395A"/>
    <w:rsid w:val="005A23ED"/>
    <w:rsid w:val="0062701C"/>
    <w:rsid w:val="0067407D"/>
    <w:rsid w:val="006A70D8"/>
    <w:rsid w:val="0070764C"/>
    <w:rsid w:val="00713AD2"/>
    <w:rsid w:val="00715ACE"/>
    <w:rsid w:val="00744BBD"/>
    <w:rsid w:val="00783286"/>
    <w:rsid w:val="007B5A3C"/>
    <w:rsid w:val="007D21D9"/>
    <w:rsid w:val="008538B6"/>
    <w:rsid w:val="008A60EB"/>
    <w:rsid w:val="008E08EC"/>
    <w:rsid w:val="00916157"/>
    <w:rsid w:val="00945289"/>
    <w:rsid w:val="009E4647"/>
    <w:rsid w:val="00A21D62"/>
    <w:rsid w:val="00A42D09"/>
    <w:rsid w:val="00A45717"/>
    <w:rsid w:val="00A57EC1"/>
    <w:rsid w:val="00AB660B"/>
    <w:rsid w:val="00AB7EEE"/>
    <w:rsid w:val="00AF53A0"/>
    <w:rsid w:val="00B07C3B"/>
    <w:rsid w:val="00B47006"/>
    <w:rsid w:val="00B67530"/>
    <w:rsid w:val="00B81A1F"/>
    <w:rsid w:val="00B962F1"/>
    <w:rsid w:val="00BB0253"/>
    <w:rsid w:val="00BC1A50"/>
    <w:rsid w:val="00BE1EC3"/>
    <w:rsid w:val="00BE72BF"/>
    <w:rsid w:val="00C049C7"/>
    <w:rsid w:val="00C3506C"/>
    <w:rsid w:val="00C75907"/>
    <w:rsid w:val="00CA3D6F"/>
    <w:rsid w:val="00CF6980"/>
    <w:rsid w:val="00D13E66"/>
    <w:rsid w:val="00D25A53"/>
    <w:rsid w:val="00D57A73"/>
    <w:rsid w:val="00D85898"/>
    <w:rsid w:val="00DC404A"/>
    <w:rsid w:val="00DF35F6"/>
    <w:rsid w:val="00E643C5"/>
    <w:rsid w:val="00E70B6E"/>
    <w:rsid w:val="00E83E9D"/>
    <w:rsid w:val="00E9400D"/>
    <w:rsid w:val="00EE2437"/>
    <w:rsid w:val="00F0376C"/>
    <w:rsid w:val="00F12562"/>
    <w:rsid w:val="00F32CA1"/>
    <w:rsid w:val="00F76A0D"/>
    <w:rsid w:val="00F847BD"/>
    <w:rsid w:val="00F9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468C"/>
    <w:pPr>
      <w:ind w:left="720"/>
      <w:contextualSpacing/>
    </w:pPr>
  </w:style>
  <w:style w:type="table" w:styleId="Tabela-Siatka">
    <w:name w:val="Table Grid"/>
    <w:basedOn w:val="Standardowy"/>
    <w:uiPriority w:val="59"/>
    <w:rsid w:val="00713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3</TotalTime>
  <Pages>1</Pages>
  <Words>306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</dc:creator>
  <cp:lastModifiedBy>Asus</cp:lastModifiedBy>
  <cp:revision>4</cp:revision>
  <cp:lastPrinted>2023-08-01T09:20:00Z</cp:lastPrinted>
  <dcterms:created xsi:type="dcterms:W3CDTF">2024-07-16T08:21:00Z</dcterms:created>
  <dcterms:modified xsi:type="dcterms:W3CDTF">2024-07-16T10:41:00Z</dcterms:modified>
</cp:coreProperties>
</file>