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95DCA" w14:textId="77777777" w:rsidR="0095155E" w:rsidRPr="005A34CE" w:rsidRDefault="0095155E" w:rsidP="0095155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026FF051" w14:textId="77777777" w:rsidR="0095155E" w:rsidRPr="005A34CE" w:rsidRDefault="0095155E" w:rsidP="0095155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>
        <w:rPr>
          <w:rFonts w:ascii="Times New Roman" w:hAnsi="Times New Roman" w:cs="Times New Roman"/>
          <w:i/>
          <w:iCs/>
          <w:sz w:val="24"/>
          <w:szCs w:val="24"/>
        </w:rPr>
        <w:t>27.11.2024</w:t>
      </w:r>
    </w:p>
    <w:p w14:paraId="1B63166A" w14:textId="77777777" w:rsidR="0095155E" w:rsidRDefault="0095155E" w:rsidP="0095155E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35FA2D2" w14:textId="77777777" w:rsidR="0095155E" w:rsidRPr="00DE1612" w:rsidRDefault="0095155E" w:rsidP="0095155E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46F6399D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6F0D2861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66D3041A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485144D1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70C9EAED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0D46809C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64C0938C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4AE94883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728F9D95" w14:textId="77777777" w:rsidR="0095155E" w:rsidRPr="00DE1612" w:rsidRDefault="0095155E" w:rsidP="0095155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0A9D4EB9" w14:textId="77777777" w:rsidR="0095155E" w:rsidRPr="00DE1612" w:rsidRDefault="0095155E" w:rsidP="0095155E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FE1D0C5" w14:textId="77777777" w:rsidR="0095155E" w:rsidRPr="00DE1612" w:rsidRDefault="0095155E" w:rsidP="0095155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2512ECEF" w14:textId="77777777" w:rsidR="0095155E" w:rsidRPr="00DE1612" w:rsidRDefault="0095155E" w:rsidP="0095155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62185EB8" w14:textId="77777777" w:rsidR="0095155E" w:rsidRPr="00DE1612" w:rsidRDefault="0095155E" w:rsidP="0095155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5BF6A723" w14:textId="77777777" w:rsidR="0095155E" w:rsidRPr="00DE1612" w:rsidRDefault="0095155E" w:rsidP="0095155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2076D1F1" w14:textId="77777777" w:rsidR="0095155E" w:rsidRPr="00DE1612" w:rsidRDefault="0095155E" w:rsidP="0095155E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960D76E" w14:textId="77777777" w:rsidR="0095155E" w:rsidRPr="00BF3C8F" w:rsidRDefault="0095155E" w:rsidP="0095155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4A4C">
        <w:rPr>
          <w:rFonts w:ascii="Times New Roman" w:hAnsi="Times New Roman" w:cs="Times New Roman"/>
          <w:bCs/>
          <w:sz w:val="24"/>
          <w:szCs w:val="24"/>
        </w:rPr>
        <w:t xml:space="preserve">Nawiązując do Zaproszenia z dnia </w:t>
      </w:r>
      <w:r>
        <w:rPr>
          <w:rFonts w:ascii="Times New Roman" w:hAnsi="Times New Roman" w:cs="Times New Roman"/>
          <w:bCs/>
          <w:sz w:val="24"/>
          <w:szCs w:val="24"/>
        </w:rPr>
        <w:t>27.11</w:t>
      </w:r>
      <w:r w:rsidRPr="00144A4C">
        <w:rPr>
          <w:rFonts w:ascii="Times New Roman" w:hAnsi="Times New Roman" w:cs="Times New Roman"/>
          <w:bCs/>
          <w:sz w:val="24"/>
          <w:szCs w:val="24"/>
        </w:rPr>
        <w:t xml:space="preserve">.2024 na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Wymiana posadzki z PCV w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Szko</w:t>
      </w:r>
      <w:r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 xml:space="preserve"> Podstawowej im. Józefa Piłsudskiego w Rykoszynie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6335585F" w14:textId="77777777" w:rsidR="0095155E" w:rsidRPr="00144A4C" w:rsidRDefault="0095155E" w:rsidP="0095155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8C244F" w14:textId="77777777" w:rsidR="0095155E" w:rsidRPr="001D0D40" w:rsidRDefault="0095155E" w:rsidP="0095155E">
      <w:p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6B599E79" w14:textId="77777777" w:rsidR="0095155E" w:rsidRPr="00DE1612" w:rsidRDefault="0095155E" w:rsidP="0095155E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68217580" w14:textId="77777777" w:rsidR="0095155E" w:rsidRDefault="0095155E" w:rsidP="0095155E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6A59EEB" w14:textId="77777777" w:rsidR="0095155E" w:rsidRDefault="0095155E" w:rsidP="009515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95155E" w14:paraId="5A6B9E80" w14:textId="77777777" w:rsidTr="0029725B">
        <w:tc>
          <w:tcPr>
            <w:tcW w:w="603" w:type="dxa"/>
          </w:tcPr>
          <w:p w14:paraId="7ACE7B07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5E52BDB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27441CC6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7B1099D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46EBAD7E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95155E" w14:paraId="34A4802B" w14:textId="77777777" w:rsidTr="0029725B">
        <w:tc>
          <w:tcPr>
            <w:tcW w:w="603" w:type="dxa"/>
          </w:tcPr>
          <w:p w14:paraId="6DAC8BA2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F75BEB7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33222582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05BA74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6CEBFE5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3B7A4A32" w14:textId="77777777" w:rsidTr="0029725B">
        <w:tc>
          <w:tcPr>
            <w:tcW w:w="603" w:type="dxa"/>
          </w:tcPr>
          <w:p w14:paraId="25D5D28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6F97363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ACC4C3E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95D7F8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18AF8D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244A5327" w14:textId="77777777" w:rsidTr="0029725B">
        <w:tc>
          <w:tcPr>
            <w:tcW w:w="603" w:type="dxa"/>
          </w:tcPr>
          <w:p w14:paraId="5D7D291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259D6744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28F595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06457CB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488EF1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10FB82BB" w14:textId="77777777" w:rsidTr="0029725B">
        <w:tc>
          <w:tcPr>
            <w:tcW w:w="603" w:type="dxa"/>
          </w:tcPr>
          <w:p w14:paraId="5264BF4E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E0BFFC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2D5F88F3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15933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7BE778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09DC2E49" w14:textId="77777777" w:rsidTr="0029725B">
        <w:tc>
          <w:tcPr>
            <w:tcW w:w="603" w:type="dxa"/>
          </w:tcPr>
          <w:p w14:paraId="1BD304D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96E96B0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2978FD6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7603E5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9804B79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638D2C5F" w14:textId="77777777" w:rsidTr="0029725B">
        <w:tc>
          <w:tcPr>
            <w:tcW w:w="603" w:type="dxa"/>
          </w:tcPr>
          <w:p w14:paraId="5EE86B6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56C3F4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4C56FB8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55BE49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15E8E7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463783D0" w14:textId="77777777" w:rsidTr="0029725B">
        <w:tc>
          <w:tcPr>
            <w:tcW w:w="603" w:type="dxa"/>
          </w:tcPr>
          <w:p w14:paraId="39EC25FC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379F67C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68F1C6E4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67FC7C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64DEADB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4C27418F" w14:textId="77777777" w:rsidTr="0029725B">
        <w:tc>
          <w:tcPr>
            <w:tcW w:w="603" w:type="dxa"/>
          </w:tcPr>
          <w:p w14:paraId="5AC89B80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D026EA4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415B6E0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99FF2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DDF575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629EAAA9" w14:textId="77777777" w:rsidTr="0029725B">
        <w:tc>
          <w:tcPr>
            <w:tcW w:w="603" w:type="dxa"/>
          </w:tcPr>
          <w:p w14:paraId="190ADC53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0B319AB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1EC93D6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F01CA1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5874CEA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2EC09040" w14:textId="77777777" w:rsidTr="0029725B">
        <w:tc>
          <w:tcPr>
            <w:tcW w:w="603" w:type="dxa"/>
          </w:tcPr>
          <w:p w14:paraId="7C0606C2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E3E39D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43E90A8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402770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B35EC8D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55E" w14:paraId="20B518CD" w14:textId="77777777" w:rsidTr="0029725B">
        <w:tc>
          <w:tcPr>
            <w:tcW w:w="603" w:type="dxa"/>
          </w:tcPr>
          <w:p w14:paraId="2C6AB57A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4C0D513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44BB05E1" w14:textId="77777777" w:rsidR="0095155E" w:rsidRPr="005A34CE" w:rsidRDefault="0095155E" w:rsidP="002972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55DD699F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2A29CD48" w14:textId="77777777" w:rsidR="0095155E" w:rsidRDefault="0095155E" w:rsidP="00297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853B8D" w14:textId="77777777" w:rsidR="0095155E" w:rsidRPr="003F5C0C" w:rsidRDefault="0095155E" w:rsidP="0095155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 xml:space="preserve">Termin realizacji zamówienia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lipiec 2025 </w:t>
      </w:r>
    </w:p>
    <w:p w14:paraId="384A6A36" w14:textId="77777777" w:rsidR="0095155E" w:rsidRPr="003F5C0C" w:rsidRDefault="0095155E" w:rsidP="0095155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19D9793A" w14:textId="77777777" w:rsidR="0095155E" w:rsidRPr="003F5C0C" w:rsidRDefault="0095155E" w:rsidP="0095155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F5C0C">
        <w:rPr>
          <w:rFonts w:ascii="Times New Roman" w:hAnsi="Times New Roman" w:cs="Times New Roman"/>
          <w:sz w:val="24"/>
          <w:szCs w:val="24"/>
        </w:rPr>
        <w:t>powaniu.</w:t>
      </w:r>
    </w:p>
    <w:p w14:paraId="470C7738" w14:textId="77777777" w:rsidR="0095155E" w:rsidRPr="003F5C0C" w:rsidRDefault="0095155E" w:rsidP="0095155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44466E51" w14:textId="77777777" w:rsidR="0095155E" w:rsidRDefault="0095155E" w:rsidP="0095155E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D03047F" w14:textId="77777777" w:rsidR="0095155E" w:rsidRPr="005A34CE" w:rsidRDefault="0095155E" w:rsidP="0095155E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7D06BA1" w14:textId="77777777" w:rsidR="0095155E" w:rsidRPr="005A34CE" w:rsidRDefault="0095155E" w:rsidP="0095155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71BDE41D" w14:textId="77777777" w:rsidR="0095155E" w:rsidRPr="005A34CE" w:rsidRDefault="0095155E" w:rsidP="0095155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CE52A91" w14:textId="77777777" w:rsidR="0095155E" w:rsidRPr="005A34CE" w:rsidRDefault="0095155E" w:rsidP="0095155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E9EC43C" w14:textId="77777777" w:rsidR="0095155E" w:rsidRPr="00BF3C8F" w:rsidRDefault="0095155E" w:rsidP="0095155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BDAF72E" w14:textId="77777777" w:rsidR="0095155E" w:rsidRDefault="0095155E" w:rsidP="0095155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A498132" w14:textId="77777777" w:rsidR="0095155E" w:rsidRDefault="0095155E" w:rsidP="0095155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0EE1AB4" w14:textId="77777777" w:rsidR="0095155E" w:rsidRPr="00BF3C8F" w:rsidRDefault="0095155E" w:rsidP="0095155E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2983466E" w14:textId="77777777" w:rsidR="0095155E" w:rsidRPr="00BF3C8F" w:rsidRDefault="0095155E" w:rsidP="0095155E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2C31B80A" w14:textId="77777777" w:rsidR="0095155E" w:rsidRPr="00BF3C8F" w:rsidRDefault="0095155E" w:rsidP="0095155E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0A6E1574" w14:textId="77777777" w:rsidR="0095155E" w:rsidRPr="00DE1612" w:rsidRDefault="0095155E" w:rsidP="009515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4BFFA" w14:textId="4EF39346" w:rsidR="006A70D8" w:rsidRPr="00D85898" w:rsidRDefault="006A70D8" w:rsidP="00D85898"/>
    <w:sectPr w:rsidR="006A70D8" w:rsidRPr="00D85898" w:rsidSect="008538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2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12D86" w14:textId="77777777" w:rsidR="00D75C8A" w:rsidRDefault="00D75C8A" w:rsidP="00DC404A">
      <w:pPr>
        <w:spacing w:after="0" w:line="240" w:lineRule="auto"/>
      </w:pPr>
      <w:r>
        <w:separator/>
      </w:r>
    </w:p>
  </w:endnote>
  <w:endnote w:type="continuationSeparator" w:id="0">
    <w:p w14:paraId="76A21B3A" w14:textId="77777777" w:rsidR="00D75C8A" w:rsidRDefault="00D75C8A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C683A" w14:textId="77777777" w:rsidR="00D75C8A" w:rsidRDefault="00D75C8A" w:rsidP="00DC404A">
      <w:pPr>
        <w:spacing w:after="0" w:line="240" w:lineRule="auto"/>
      </w:pPr>
      <w:r>
        <w:separator/>
      </w:r>
    </w:p>
  </w:footnote>
  <w:footnote w:type="continuationSeparator" w:id="0">
    <w:p w14:paraId="14D894DC" w14:textId="77777777" w:rsidR="00D75C8A" w:rsidRDefault="00D75C8A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1" name="Obraz 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698"/>
    <w:multiLevelType w:val="hybridMultilevel"/>
    <w:tmpl w:val="2F4E1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0AC3"/>
    <w:multiLevelType w:val="hybridMultilevel"/>
    <w:tmpl w:val="28665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823DB"/>
    <w:multiLevelType w:val="hybridMultilevel"/>
    <w:tmpl w:val="5C1E7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5119F"/>
    <w:multiLevelType w:val="hybridMultilevel"/>
    <w:tmpl w:val="65701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8684B"/>
    <w:multiLevelType w:val="hybridMultilevel"/>
    <w:tmpl w:val="C1CEA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90429"/>
    <w:multiLevelType w:val="hybridMultilevel"/>
    <w:tmpl w:val="49387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265A8"/>
    <w:multiLevelType w:val="hybridMultilevel"/>
    <w:tmpl w:val="7ACE9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27589">
    <w:abstractNumId w:val="7"/>
  </w:num>
  <w:num w:numId="2" w16cid:durableId="708068674">
    <w:abstractNumId w:val="5"/>
  </w:num>
  <w:num w:numId="3" w16cid:durableId="633488965">
    <w:abstractNumId w:val="2"/>
  </w:num>
  <w:num w:numId="4" w16cid:durableId="17241900">
    <w:abstractNumId w:val="4"/>
  </w:num>
  <w:num w:numId="5" w16cid:durableId="105393935">
    <w:abstractNumId w:val="1"/>
  </w:num>
  <w:num w:numId="6" w16cid:durableId="956183309">
    <w:abstractNumId w:val="8"/>
  </w:num>
  <w:num w:numId="7" w16cid:durableId="992635676">
    <w:abstractNumId w:val="6"/>
  </w:num>
  <w:num w:numId="8" w16cid:durableId="761343262">
    <w:abstractNumId w:val="0"/>
  </w:num>
  <w:num w:numId="9" w16cid:durableId="534657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12F02"/>
    <w:rsid w:val="000268BC"/>
    <w:rsid w:val="00047FE4"/>
    <w:rsid w:val="00093655"/>
    <w:rsid w:val="000968FE"/>
    <w:rsid w:val="000A4F6A"/>
    <w:rsid w:val="000E5880"/>
    <w:rsid w:val="00196240"/>
    <w:rsid w:val="00222844"/>
    <w:rsid w:val="002337EC"/>
    <w:rsid w:val="002357D0"/>
    <w:rsid w:val="00250F04"/>
    <w:rsid w:val="00274295"/>
    <w:rsid w:val="002D3C87"/>
    <w:rsid w:val="002E0901"/>
    <w:rsid w:val="002F23FC"/>
    <w:rsid w:val="003B4D23"/>
    <w:rsid w:val="003F21E6"/>
    <w:rsid w:val="0045703B"/>
    <w:rsid w:val="0048679F"/>
    <w:rsid w:val="0049468C"/>
    <w:rsid w:val="004C4A18"/>
    <w:rsid w:val="004D79E3"/>
    <w:rsid w:val="0058280E"/>
    <w:rsid w:val="0058395A"/>
    <w:rsid w:val="005A23ED"/>
    <w:rsid w:val="0062701C"/>
    <w:rsid w:val="0067407D"/>
    <w:rsid w:val="006A70D8"/>
    <w:rsid w:val="0070764C"/>
    <w:rsid w:val="00715ACE"/>
    <w:rsid w:val="00744BBD"/>
    <w:rsid w:val="00783286"/>
    <w:rsid w:val="007B5A3C"/>
    <w:rsid w:val="007D21D9"/>
    <w:rsid w:val="008538B6"/>
    <w:rsid w:val="008A60EB"/>
    <w:rsid w:val="008E08EC"/>
    <w:rsid w:val="00916157"/>
    <w:rsid w:val="00945289"/>
    <w:rsid w:val="0095155E"/>
    <w:rsid w:val="009E4647"/>
    <w:rsid w:val="00A42D09"/>
    <w:rsid w:val="00A45717"/>
    <w:rsid w:val="00A57EC1"/>
    <w:rsid w:val="00AB660B"/>
    <w:rsid w:val="00AB7EEE"/>
    <w:rsid w:val="00AF53A0"/>
    <w:rsid w:val="00B07C3B"/>
    <w:rsid w:val="00B47006"/>
    <w:rsid w:val="00B67530"/>
    <w:rsid w:val="00B81A1F"/>
    <w:rsid w:val="00B962F1"/>
    <w:rsid w:val="00BB0253"/>
    <w:rsid w:val="00BC1A50"/>
    <w:rsid w:val="00BE72BF"/>
    <w:rsid w:val="00C3506C"/>
    <w:rsid w:val="00C75907"/>
    <w:rsid w:val="00CA3D6F"/>
    <w:rsid w:val="00CF6980"/>
    <w:rsid w:val="00D13E66"/>
    <w:rsid w:val="00D14A88"/>
    <w:rsid w:val="00D25A53"/>
    <w:rsid w:val="00D57A73"/>
    <w:rsid w:val="00D75C8A"/>
    <w:rsid w:val="00D85898"/>
    <w:rsid w:val="00DC404A"/>
    <w:rsid w:val="00DE58A7"/>
    <w:rsid w:val="00DF35F6"/>
    <w:rsid w:val="00E83E9D"/>
    <w:rsid w:val="00E9400D"/>
    <w:rsid w:val="00EE2437"/>
    <w:rsid w:val="00F0376C"/>
    <w:rsid w:val="00F12562"/>
    <w:rsid w:val="00F32CA1"/>
    <w:rsid w:val="00F76A0D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468C"/>
    <w:pPr>
      <w:ind w:left="720"/>
      <w:contextualSpacing/>
    </w:pPr>
  </w:style>
  <w:style w:type="table" w:styleId="Tabela-Siatka">
    <w:name w:val="Table Grid"/>
    <w:basedOn w:val="Standardowy"/>
    <w:uiPriority w:val="5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1</TotalTime>
  <Pages>2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</dc:creator>
  <cp:lastModifiedBy>Sekretariat</cp:lastModifiedBy>
  <cp:revision>2</cp:revision>
  <cp:lastPrinted>2023-08-01T09:20:00Z</cp:lastPrinted>
  <dcterms:created xsi:type="dcterms:W3CDTF">2024-11-28T08:23:00Z</dcterms:created>
  <dcterms:modified xsi:type="dcterms:W3CDTF">2024-11-28T08:23:00Z</dcterms:modified>
</cp:coreProperties>
</file>