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34930" w14:textId="77777777" w:rsidR="00CD52D6" w:rsidRPr="005A34CE" w:rsidRDefault="00CD52D6" w:rsidP="00CD52D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07395630"/>
      <w:r w:rsidRPr="005A34CE">
        <w:rPr>
          <w:rFonts w:ascii="Times New Roman" w:hAnsi="Times New Roman" w:cs="Times New Roman"/>
          <w:i/>
          <w:iCs/>
          <w:sz w:val="24"/>
          <w:szCs w:val="24"/>
        </w:rPr>
        <w:t>Załącznik Nr 1</w:t>
      </w:r>
    </w:p>
    <w:p w14:paraId="3E6B7E4B" w14:textId="77777777" w:rsidR="00CD52D6" w:rsidRPr="005A34CE" w:rsidRDefault="00CD52D6" w:rsidP="00CD52D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A34CE">
        <w:rPr>
          <w:rFonts w:ascii="Times New Roman" w:hAnsi="Times New Roman" w:cs="Times New Roman"/>
          <w:i/>
          <w:iCs/>
          <w:sz w:val="24"/>
          <w:szCs w:val="24"/>
        </w:rPr>
        <w:t xml:space="preserve">Do Zaproszenia z dnia </w:t>
      </w:r>
      <w:r>
        <w:rPr>
          <w:rFonts w:ascii="Times New Roman" w:hAnsi="Times New Roman" w:cs="Times New Roman"/>
          <w:i/>
          <w:iCs/>
          <w:sz w:val="24"/>
          <w:szCs w:val="24"/>
        </w:rPr>
        <w:t>27.11.2024</w:t>
      </w:r>
    </w:p>
    <w:p w14:paraId="3CD8E481" w14:textId="77777777" w:rsidR="00CD52D6" w:rsidRDefault="00CD52D6" w:rsidP="00CD52D6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7C2F9DC" w14:textId="77777777" w:rsidR="00CD52D6" w:rsidRPr="00DE1612" w:rsidRDefault="00CD52D6" w:rsidP="00CD52D6">
      <w:pPr>
        <w:tabs>
          <w:tab w:val="num" w:pos="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FORMULARZ OFERTOWY</w:t>
      </w:r>
    </w:p>
    <w:p w14:paraId="3DF85453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>Dane dotyczące Wykonawcy :</w:t>
      </w:r>
    </w:p>
    <w:p w14:paraId="7AC7C11A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….......................................................................................................................................</w:t>
      </w:r>
    </w:p>
    <w:p w14:paraId="5C47F130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Siedziba …....................................................................................................................................</w:t>
      </w:r>
    </w:p>
    <w:p w14:paraId="4EFCAA42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telefonu …...............................................................................................................................</w:t>
      </w:r>
    </w:p>
    <w:p w14:paraId="4E1C8E6D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Fax…………………………………………………………………………….....…………........</w:t>
      </w:r>
    </w:p>
    <w:p w14:paraId="3890CD61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DE1612">
        <w:rPr>
          <w:rFonts w:ascii="Times New Roman" w:hAnsi="Times New Roman" w:cs="Times New Roman"/>
          <w:sz w:val="24"/>
          <w:szCs w:val="24"/>
          <w:lang w:val="de-DE"/>
        </w:rPr>
        <w:t>Nr. NIP .........................................................................................................................................</w:t>
      </w:r>
    </w:p>
    <w:p w14:paraId="2623DDA7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Nr REGON …...............................................................................................................................</w:t>
      </w:r>
    </w:p>
    <w:p w14:paraId="48FB1A39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Nazwa banku i numer rachunku bankowego …………………………………………………...</w:t>
      </w:r>
    </w:p>
    <w:p w14:paraId="6429CC47" w14:textId="77777777" w:rsidR="00CD52D6" w:rsidRPr="00DE1612" w:rsidRDefault="00CD52D6" w:rsidP="00CD52D6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328EBC40" w14:textId="77777777" w:rsidR="00CD52D6" w:rsidRPr="00DE1612" w:rsidRDefault="00CD52D6" w:rsidP="00CD52D6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8D8B1C7" w14:textId="77777777" w:rsidR="00CD52D6" w:rsidRPr="00DE1612" w:rsidRDefault="00CD52D6" w:rsidP="00CD52D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E1612">
        <w:rPr>
          <w:rFonts w:ascii="Times New Roman" w:hAnsi="Times New Roman" w:cs="Times New Roman"/>
          <w:b/>
          <w:bCs/>
          <w:sz w:val="24"/>
          <w:szCs w:val="24"/>
        </w:rPr>
        <w:t xml:space="preserve">Dane dotyczące </w:t>
      </w:r>
      <w:r>
        <w:rPr>
          <w:rFonts w:ascii="Times New Roman" w:hAnsi="Times New Roman" w:cs="Times New Roman"/>
          <w:b/>
          <w:bCs/>
          <w:sz w:val="24"/>
          <w:szCs w:val="24"/>
        </w:rPr>
        <w:t>Z</w:t>
      </w:r>
      <w:r w:rsidRPr="00DE1612">
        <w:rPr>
          <w:rFonts w:ascii="Times New Roman" w:hAnsi="Times New Roman" w:cs="Times New Roman"/>
          <w:b/>
          <w:bCs/>
          <w:sz w:val="24"/>
          <w:szCs w:val="24"/>
        </w:rPr>
        <w:t>amawiającego:</w:t>
      </w:r>
    </w:p>
    <w:p w14:paraId="1C28E08F" w14:textId="77777777" w:rsidR="00CD52D6" w:rsidRPr="00DE1612" w:rsidRDefault="00CD52D6" w:rsidP="00CD52D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Szkoła Podstawowa im Józefa Piłsudskiego w Rykoszynie,</w:t>
      </w:r>
    </w:p>
    <w:p w14:paraId="673B8971" w14:textId="77777777" w:rsidR="00CD52D6" w:rsidRPr="00DE1612" w:rsidRDefault="00CD52D6" w:rsidP="00CD52D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26-065 Piekoszów</w:t>
      </w:r>
    </w:p>
    <w:p w14:paraId="7214966E" w14:textId="77777777" w:rsidR="00CD52D6" w:rsidRPr="00DE1612" w:rsidRDefault="00CD52D6" w:rsidP="00CD52D6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Rykoszyn, ul. Świętokrzyska 112</w:t>
      </w:r>
    </w:p>
    <w:p w14:paraId="1ADBE6C2" w14:textId="77777777" w:rsidR="00CD52D6" w:rsidRPr="00DE1612" w:rsidRDefault="00CD52D6" w:rsidP="00CD52D6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130706E" w14:textId="77777777" w:rsidR="00CD52D6" w:rsidRPr="00BF3C8F" w:rsidRDefault="00CD52D6" w:rsidP="00CD52D6">
      <w:pPr>
        <w:jc w:val="center"/>
        <w:rPr>
          <w:rFonts w:ascii="Times New Roman" w:hAnsi="Times New Roman" w:cs="Times New Roman"/>
          <w:sz w:val="24"/>
          <w:szCs w:val="24"/>
        </w:rPr>
      </w:pPr>
      <w:r w:rsidRPr="00144A4C">
        <w:rPr>
          <w:rFonts w:ascii="Times New Roman" w:hAnsi="Times New Roman" w:cs="Times New Roman"/>
          <w:bCs/>
          <w:sz w:val="24"/>
          <w:szCs w:val="24"/>
        </w:rPr>
        <w:t xml:space="preserve">Nawiązując do Zaproszenia z dnia </w:t>
      </w:r>
      <w:r>
        <w:rPr>
          <w:rFonts w:ascii="Times New Roman" w:hAnsi="Times New Roman" w:cs="Times New Roman"/>
          <w:bCs/>
          <w:sz w:val="24"/>
          <w:szCs w:val="24"/>
        </w:rPr>
        <w:t>27.11</w:t>
      </w:r>
      <w:r w:rsidRPr="00144A4C">
        <w:rPr>
          <w:rFonts w:ascii="Times New Roman" w:hAnsi="Times New Roman" w:cs="Times New Roman"/>
          <w:bCs/>
          <w:sz w:val="24"/>
          <w:szCs w:val="24"/>
        </w:rPr>
        <w:t xml:space="preserve">.2024 na </w:t>
      </w:r>
      <w:r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Wymiana posadzki z PCV w salach lekcyjnych w 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>Szko</w:t>
      </w:r>
      <w:r>
        <w:rPr>
          <w:rFonts w:ascii="Times New Roman" w:hAnsi="Times New Roman" w:cs="Times New Roman"/>
          <w:b/>
          <w:bCs/>
          <w:sz w:val="24"/>
          <w:szCs w:val="24"/>
        </w:rPr>
        <w:t>le</w:t>
      </w:r>
      <w:r w:rsidRPr="001D0D40">
        <w:rPr>
          <w:rFonts w:ascii="Times New Roman" w:hAnsi="Times New Roman" w:cs="Times New Roman"/>
          <w:b/>
          <w:bCs/>
          <w:sz w:val="24"/>
          <w:szCs w:val="24"/>
        </w:rPr>
        <w:t xml:space="preserve"> Podstawowej im. Józefa Piłsudskiego w Rykoszynie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3A55D82B" w14:textId="77777777" w:rsidR="00CD52D6" w:rsidRPr="00144A4C" w:rsidRDefault="00CD52D6" w:rsidP="00CD52D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52C9E9" w14:textId="77777777" w:rsidR="00CD52D6" w:rsidRPr="001D0D40" w:rsidRDefault="00CD52D6" w:rsidP="00CD52D6">
      <w:pPr>
        <w:jc w:val="both"/>
        <w:rPr>
          <w:rFonts w:ascii="Times New Roman" w:hAnsi="Times New Roman" w:cs="Times New Roman"/>
          <w:sz w:val="24"/>
          <w:szCs w:val="24"/>
        </w:rPr>
      </w:pPr>
      <w:r w:rsidRPr="001D0D40">
        <w:rPr>
          <w:rFonts w:ascii="Times New Roman" w:hAnsi="Times New Roman" w:cs="Times New Roman"/>
          <w:sz w:val="24"/>
          <w:szCs w:val="24"/>
        </w:rPr>
        <w:t>Oferuję wykonanie przedmiotu Zamówienia za łączną cenę:</w:t>
      </w:r>
    </w:p>
    <w:p w14:paraId="251897E2" w14:textId="77777777" w:rsidR="00CD52D6" w:rsidRPr="00DE1612" w:rsidRDefault="00CD52D6" w:rsidP="00CD52D6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netto ………………….. zł (słownie złotych 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 w:rsidRPr="00DE1612">
        <w:rPr>
          <w:rFonts w:ascii="Times New Roman" w:hAnsi="Times New Roman" w:cs="Times New Roman"/>
          <w:sz w:val="24"/>
          <w:szCs w:val="24"/>
        </w:rPr>
        <w:t>)</w:t>
      </w:r>
    </w:p>
    <w:p w14:paraId="3B878155" w14:textId="77777777" w:rsidR="00CD52D6" w:rsidRDefault="00CD52D6" w:rsidP="00CD52D6">
      <w:pPr>
        <w:jc w:val="both"/>
        <w:rPr>
          <w:rFonts w:ascii="Times New Roman" w:hAnsi="Times New Roman" w:cs="Times New Roman"/>
          <w:sz w:val="24"/>
          <w:szCs w:val="24"/>
        </w:rPr>
      </w:pPr>
      <w:r w:rsidRPr="00DE1612">
        <w:rPr>
          <w:rFonts w:ascii="Times New Roman" w:hAnsi="Times New Roman" w:cs="Times New Roman"/>
          <w:sz w:val="24"/>
          <w:szCs w:val="24"/>
        </w:rPr>
        <w:t>Cenę brutto ………………….. zł (słownie złotych ………………………</w:t>
      </w:r>
      <w:r>
        <w:rPr>
          <w:rFonts w:ascii="Times New Roman" w:hAnsi="Times New Roman" w:cs="Times New Roman"/>
          <w:sz w:val="24"/>
          <w:szCs w:val="24"/>
        </w:rPr>
        <w:t>…………….</w:t>
      </w:r>
      <w:r w:rsidRPr="00DE1612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879779D" w14:textId="77777777" w:rsidR="00CD52D6" w:rsidRDefault="00CD52D6" w:rsidP="00CD52D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 tym: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03"/>
        <w:gridCol w:w="3045"/>
        <w:gridCol w:w="1167"/>
        <w:gridCol w:w="1843"/>
        <w:gridCol w:w="2404"/>
      </w:tblGrid>
      <w:tr w:rsidR="00CD52D6" w14:paraId="3C83DD3F" w14:textId="77777777" w:rsidTr="00450A7E">
        <w:tc>
          <w:tcPr>
            <w:tcW w:w="603" w:type="dxa"/>
          </w:tcPr>
          <w:p w14:paraId="46EEA4C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3045" w:type="dxa"/>
          </w:tcPr>
          <w:p w14:paraId="4C34C2A8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</w:t>
            </w:r>
          </w:p>
        </w:tc>
        <w:tc>
          <w:tcPr>
            <w:tcW w:w="1167" w:type="dxa"/>
          </w:tcPr>
          <w:p w14:paraId="1F1C88BD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ilość</w:t>
            </w:r>
          </w:p>
        </w:tc>
        <w:tc>
          <w:tcPr>
            <w:tcW w:w="1843" w:type="dxa"/>
          </w:tcPr>
          <w:p w14:paraId="24B68F1B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2404" w:type="dxa"/>
          </w:tcPr>
          <w:p w14:paraId="0A9CCD7D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Wartość brutto</w:t>
            </w:r>
          </w:p>
        </w:tc>
      </w:tr>
      <w:tr w:rsidR="00CD52D6" w14:paraId="5BFBD1C5" w14:textId="77777777" w:rsidTr="00450A7E">
        <w:tc>
          <w:tcPr>
            <w:tcW w:w="603" w:type="dxa"/>
          </w:tcPr>
          <w:p w14:paraId="29CB938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1E678A2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1AE9E3F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2F97DA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855507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796527D6" w14:textId="77777777" w:rsidTr="00450A7E">
        <w:tc>
          <w:tcPr>
            <w:tcW w:w="603" w:type="dxa"/>
          </w:tcPr>
          <w:p w14:paraId="66AB60C9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7ACE046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E24D4CB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60430C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69D05BF8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1A7D540D" w14:textId="77777777" w:rsidTr="00450A7E">
        <w:tc>
          <w:tcPr>
            <w:tcW w:w="603" w:type="dxa"/>
          </w:tcPr>
          <w:p w14:paraId="38B6286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3F394519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31C9AB7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680EA9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2073B5D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2B4099AF" w14:textId="77777777" w:rsidTr="00450A7E">
        <w:tc>
          <w:tcPr>
            <w:tcW w:w="603" w:type="dxa"/>
          </w:tcPr>
          <w:p w14:paraId="550E348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D02665B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01D6AD5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3982295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E73604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1E7B1550" w14:textId="77777777" w:rsidTr="00450A7E">
        <w:tc>
          <w:tcPr>
            <w:tcW w:w="603" w:type="dxa"/>
          </w:tcPr>
          <w:p w14:paraId="685489D7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E38F0F3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398046B6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92582F2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F1D34AF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7DA9F571" w14:textId="77777777" w:rsidTr="00450A7E">
        <w:tc>
          <w:tcPr>
            <w:tcW w:w="603" w:type="dxa"/>
          </w:tcPr>
          <w:p w14:paraId="72ED5BB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6E4DB38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4BAB58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9D1FE9C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821A454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390A2DF8" w14:textId="77777777" w:rsidTr="00450A7E">
        <w:tc>
          <w:tcPr>
            <w:tcW w:w="603" w:type="dxa"/>
          </w:tcPr>
          <w:p w14:paraId="7C39E277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3B1D728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6897F0F8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045953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49E388F6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20AC02DA" w14:textId="77777777" w:rsidTr="00450A7E">
        <w:tc>
          <w:tcPr>
            <w:tcW w:w="603" w:type="dxa"/>
          </w:tcPr>
          <w:p w14:paraId="56924C73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458BAAF3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1A29F795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0BD7A9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C5D41A3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12BBAF7E" w14:textId="77777777" w:rsidTr="00450A7E">
        <w:tc>
          <w:tcPr>
            <w:tcW w:w="603" w:type="dxa"/>
          </w:tcPr>
          <w:p w14:paraId="01F629C2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5BACB2AB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0B4F36FF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8FD9C31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45DEF8C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3EFCCFF6" w14:textId="77777777" w:rsidTr="00450A7E">
        <w:tc>
          <w:tcPr>
            <w:tcW w:w="603" w:type="dxa"/>
          </w:tcPr>
          <w:p w14:paraId="45484240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022640D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14:paraId="4264EF2F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538BB36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C72E660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52D6" w14:paraId="03F70EEF" w14:textId="77777777" w:rsidTr="00450A7E">
        <w:tc>
          <w:tcPr>
            <w:tcW w:w="603" w:type="dxa"/>
          </w:tcPr>
          <w:p w14:paraId="03C2D71A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4C2C5E7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7" w:type="dxa"/>
            <w:shd w:val="clear" w:color="auto" w:fill="DAEEF3" w:themeFill="accent5" w:themeFillTint="33"/>
          </w:tcPr>
          <w:p w14:paraId="1F2F175F" w14:textId="77777777" w:rsidR="00CD52D6" w:rsidRPr="005A34CE" w:rsidRDefault="00CD52D6" w:rsidP="00450A7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SUMA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6CA052ED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  <w:shd w:val="clear" w:color="auto" w:fill="DAEEF3" w:themeFill="accent5" w:themeFillTint="33"/>
          </w:tcPr>
          <w:p w14:paraId="5D9A4FDF" w14:textId="77777777" w:rsidR="00CD52D6" w:rsidRDefault="00CD52D6" w:rsidP="00450A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8049009" w14:textId="77777777" w:rsidR="00CD52D6" w:rsidRPr="003F5C0C" w:rsidRDefault="00CD52D6" w:rsidP="00CD52D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 xml:space="preserve">Termin realizacji zamówienia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lipiec 2025 </w:t>
      </w:r>
    </w:p>
    <w:p w14:paraId="22167F5D" w14:textId="77777777" w:rsidR="00CD52D6" w:rsidRPr="003F5C0C" w:rsidRDefault="00CD52D6" w:rsidP="00CD52D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w cenie oferty zostały uwzględnione wszystkie koszty wykonania zamówienia.</w:t>
      </w:r>
    </w:p>
    <w:p w14:paraId="5420E14F" w14:textId="77777777" w:rsidR="00CD52D6" w:rsidRPr="003F5C0C" w:rsidRDefault="00CD52D6" w:rsidP="00CD52D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spełniamy warunki udziału w powyższym post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3F5C0C">
        <w:rPr>
          <w:rFonts w:ascii="Times New Roman" w:hAnsi="Times New Roman" w:cs="Times New Roman"/>
          <w:sz w:val="24"/>
          <w:szCs w:val="24"/>
        </w:rPr>
        <w:t>powaniu.</w:t>
      </w:r>
    </w:p>
    <w:p w14:paraId="0C707B54" w14:textId="77777777" w:rsidR="00CD52D6" w:rsidRPr="003F5C0C" w:rsidRDefault="00CD52D6" w:rsidP="00CD52D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Oświadczamy, że przedmiot zamówienia wykonamy zgodnie z wiedzą techniczną, sztuką budowlaną oraz obowiązującymi normami i przepisami prawa.</w:t>
      </w:r>
    </w:p>
    <w:p w14:paraId="52380102" w14:textId="77777777" w:rsidR="00CD52D6" w:rsidRDefault="00CD52D6" w:rsidP="00CD52D6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F5C0C">
        <w:rPr>
          <w:rFonts w:ascii="Times New Roman" w:hAnsi="Times New Roman" w:cs="Times New Roman"/>
          <w:sz w:val="24"/>
          <w:szCs w:val="24"/>
        </w:rPr>
        <w:t>Załączniki do oferty cenowej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98B8C1B" w14:textId="77777777" w:rsidR="00CD52D6" w:rsidRPr="005A34CE" w:rsidRDefault="00CD52D6" w:rsidP="00CD52D6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098AD49C" w14:textId="77777777" w:rsidR="00CD52D6" w:rsidRPr="005A34CE" w:rsidRDefault="00CD52D6" w:rsidP="00CD52D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…………………………………….………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14:paraId="2E0B0E42" w14:textId="77777777" w:rsidR="00CD52D6" w:rsidRPr="005A34CE" w:rsidRDefault="00CD52D6" w:rsidP="00CD52D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792ECC8B" w14:textId="77777777" w:rsidR="00CD52D6" w:rsidRPr="005A34CE" w:rsidRDefault="00CD52D6" w:rsidP="00CD52D6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A34C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1369F725" w14:textId="77777777" w:rsidR="00CD52D6" w:rsidRPr="00BF3C8F" w:rsidRDefault="00CD52D6" w:rsidP="00CD52D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33B09A6" w14:textId="77777777" w:rsidR="00CD52D6" w:rsidRDefault="00CD52D6" w:rsidP="00CD52D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6AEE22E2" w14:textId="77777777" w:rsidR="00CD52D6" w:rsidRDefault="00CD52D6" w:rsidP="00CD52D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4CBD226D" w14:textId="77777777" w:rsidR="00CD52D6" w:rsidRPr="00BF3C8F" w:rsidRDefault="00CD52D6" w:rsidP="00CD52D6">
      <w:pPr>
        <w:pStyle w:val="Akapitzlist"/>
        <w:ind w:left="2496" w:firstLine="33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Dnia……………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</w:t>
      </w:r>
      <w:r w:rsidRPr="00BF3C8F">
        <w:rPr>
          <w:rFonts w:ascii="Times New Roman" w:hAnsi="Times New Roman" w:cs="Times New Roman"/>
          <w:i/>
          <w:iCs/>
          <w:sz w:val="24"/>
          <w:szCs w:val="24"/>
        </w:rPr>
        <w:t>…………………………….…………</w:t>
      </w:r>
    </w:p>
    <w:p w14:paraId="0EDE7FD9" w14:textId="77777777" w:rsidR="00CD52D6" w:rsidRPr="00BF3C8F" w:rsidRDefault="00CD52D6" w:rsidP="00CD52D6">
      <w:pPr>
        <w:pStyle w:val="Akapitzlist"/>
        <w:ind w:left="1080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Podpis Wykonawcy lub osoby upoważnionej</w:t>
      </w:r>
    </w:p>
    <w:p w14:paraId="08DB6FEB" w14:textId="77777777" w:rsidR="00CD52D6" w:rsidRPr="00BF3C8F" w:rsidRDefault="00CD52D6" w:rsidP="00CD52D6">
      <w:pPr>
        <w:pStyle w:val="Akapitzlist"/>
        <w:ind w:left="1080"/>
        <w:jc w:val="right"/>
        <w:rPr>
          <w:rFonts w:ascii="Times New Roman" w:hAnsi="Times New Roman" w:cs="Times New Roman"/>
          <w:sz w:val="24"/>
          <w:szCs w:val="24"/>
        </w:rPr>
      </w:pPr>
      <w:r w:rsidRPr="00BF3C8F">
        <w:rPr>
          <w:rFonts w:ascii="Times New Roman" w:hAnsi="Times New Roman" w:cs="Times New Roman"/>
          <w:i/>
          <w:iCs/>
          <w:sz w:val="24"/>
          <w:szCs w:val="24"/>
        </w:rPr>
        <w:t>Pieczęć Wykonawcy</w:t>
      </w:r>
    </w:p>
    <w:p w14:paraId="656133CE" w14:textId="77777777" w:rsidR="00CD52D6" w:rsidRPr="00DE1612" w:rsidRDefault="00CD52D6" w:rsidP="00CD52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0D50D5" w14:textId="77777777" w:rsidR="00CD52D6" w:rsidRDefault="00CD52D6" w:rsidP="00CD52D6">
      <w:pPr>
        <w:jc w:val="right"/>
      </w:pPr>
      <w:r w:rsidRPr="00DE1612">
        <w:rPr>
          <w:rFonts w:ascii="Times New Roman" w:hAnsi="Times New Roman" w:cs="Times New Roman"/>
          <w:sz w:val="24"/>
          <w:szCs w:val="24"/>
        </w:rPr>
        <w:tab/>
      </w:r>
      <w:r>
        <w:t xml:space="preserve">   </w:t>
      </w:r>
      <w:r>
        <w:tab/>
      </w:r>
      <w:r>
        <w:tab/>
      </w:r>
      <w:r>
        <w:tab/>
      </w:r>
    </w:p>
    <w:p w14:paraId="62E2E3E7" w14:textId="77777777" w:rsidR="00CD52D6" w:rsidRDefault="00CD52D6" w:rsidP="00CD52D6">
      <w:pPr>
        <w:jc w:val="right"/>
      </w:pPr>
    </w:p>
    <w:p w14:paraId="354DFDAB" w14:textId="77777777" w:rsidR="00CD52D6" w:rsidRDefault="00CD52D6" w:rsidP="00CD52D6">
      <w:pPr>
        <w:jc w:val="right"/>
      </w:pPr>
    </w:p>
    <w:p w14:paraId="0C09606B" w14:textId="77777777" w:rsidR="00CD52D6" w:rsidRDefault="00CD52D6" w:rsidP="00CD52D6">
      <w:pPr>
        <w:jc w:val="right"/>
      </w:pPr>
      <w:r>
        <w:tab/>
      </w:r>
      <w:r>
        <w:tab/>
        <w:t xml:space="preserve"> </w:t>
      </w:r>
      <w:r>
        <w:tab/>
      </w:r>
      <w:r>
        <w:tab/>
      </w:r>
    </w:p>
    <w:bookmarkEnd w:id="0"/>
    <w:p w14:paraId="5EC48D6F" w14:textId="77777777" w:rsidR="00CD52D6" w:rsidRPr="001679E1" w:rsidRDefault="00CD52D6" w:rsidP="00CD52D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F4BFFA" w14:textId="4EF39346" w:rsidR="006A70D8" w:rsidRPr="00D85898" w:rsidRDefault="006A70D8" w:rsidP="00D85898"/>
    <w:sectPr w:rsidR="006A70D8" w:rsidRPr="00D85898" w:rsidSect="008538B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2" w:right="1417" w:bottom="1417" w:left="1417" w:header="426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308B6D" w14:textId="77777777" w:rsidR="00C65DE5" w:rsidRDefault="00C65DE5" w:rsidP="00DC404A">
      <w:pPr>
        <w:spacing w:after="0" w:line="240" w:lineRule="auto"/>
      </w:pPr>
      <w:r>
        <w:separator/>
      </w:r>
    </w:p>
  </w:endnote>
  <w:endnote w:type="continuationSeparator" w:id="0">
    <w:p w14:paraId="14BB415C" w14:textId="77777777" w:rsidR="00C65DE5" w:rsidRDefault="00C65DE5" w:rsidP="00DC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82EF1" w14:textId="77777777" w:rsidR="008E08EC" w:rsidRDefault="008E08E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5513CD" w14:textId="77777777" w:rsidR="00744BBD" w:rsidRDefault="00D25A53" w:rsidP="00744BBD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3F9627" wp14:editId="5C6FFF4D">
              <wp:simplePos x="0" y="0"/>
              <wp:positionH relativeFrom="column">
                <wp:posOffset>-4445</wp:posOffset>
              </wp:positionH>
              <wp:positionV relativeFrom="paragraph">
                <wp:posOffset>-65405</wp:posOffset>
              </wp:positionV>
              <wp:extent cx="5991225" cy="0"/>
              <wp:effectExtent l="14605" t="10795" r="13970" b="8255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EEF1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-.35pt;margin-top:-5.15pt;width:471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" strokecolor="#17365d [2415]" strokeweight="1pt">
              <v:shadow color="#243f60 [1604]" opacity=".5" offset="1pt"/>
            </v:shape>
          </w:pict>
        </mc:Fallback>
      </mc:AlternateContent>
    </w:r>
    <w:r w:rsidR="00744BBD">
      <w:t>Szkoła Podstawowa im. Józefa Piłsudskiego w Rykoszynie</w:t>
    </w:r>
  </w:p>
  <w:p w14:paraId="39E59137" w14:textId="77777777" w:rsidR="00744BBD" w:rsidRDefault="00744BB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8820" w14:textId="77777777" w:rsidR="008E08EC" w:rsidRDefault="008E08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A4ECD5" w14:textId="77777777" w:rsidR="00C65DE5" w:rsidRDefault="00C65DE5" w:rsidP="00DC404A">
      <w:pPr>
        <w:spacing w:after="0" w:line="240" w:lineRule="auto"/>
      </w:pPr>
      <w:r>
        <w:separator/>
      </w:r>
    </w:p>
  </w:footnote>
  <w:footnote w:type="continuationSeparator" w:id="0">
    <w:p w14:paraId="32DA0CCF" w14:textId="77777777" w:rsidR="00C65DE5" w:rsidRDefault="00C65DE5" w:rsidP="00DC4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62CA2" w14:textId="77777777" w:rsidR="008E08EC" w:rsidRDefault="008E08E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379BC5" w14:textId="77777777" w:rsidR="00250F04" w:rsidRPr="00250F04" w:rsidRDefault="00093655" w:rsidP="00250F04">
    <w:pPr>
      <w:pStyle w:val="Nagwek"/>
      <w:pBdr>
        <w:between w:val="single" w:sz="4" w:space="1" w:color="4F81BD" w:themeColor="accent1"/>
      </w:pBdr>
      <w:spacing w:line="276" w:lineRule="auto"/>
      <w:jc w:val="center"/>
      <w:rPr>
        <w:rFonts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0E4CBBF" wp14:editId="4469432A">
          <wp:simplePos x="0" y="0"/>
          <wp:positionH relativeFrom="column">
            <wp:posOffset>4700905</wp:posOffset>
          </wp:positionH>
          <wp:positionV relativeFrom="paragraph">
            <wp:posOffset>-13335</wp:posOffset>
          </wp:positionV>
          <wp:extent cx="1409700" cy="1204960"/>
          <wp:effectExtent l="19050" t="0" r="0" b="0"/>
          <wp:wrapNone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08" cy="1217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287DD" wp14:editId="3462E873">
              <wp:simplePos x="0" y="0"/>
              <wp:positionH relativeFrom="column">
                <wp:posOffset>-746760</wp:posOffset>
              </wp:positionH>
              <wp:positionV relativeFrom="paragraph">
                <wp:posOffset>-70485</wp:posOffset>
              </wp:positionV>
              <wp:extent cx="6800215" cy="0"/>
              <wp:effectExtent l="15240" t="15240" r="13970" b="1333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0021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EFE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58.8pt;margin-top:-5.55pt;width:535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" strokecolor="#17365d [2415]" strokeweight="2pt"/>
          </w:pict>
        </mc:Fallback>
      </mc:AlternateContent>
    </w:r>
    <w:r w:rsidR="00D25A5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7C6256" wp14:editId="2BD55FED">
              <wp:simplePos x="0" y="0"/>
              <wp:positionH relativeFrom="column">
                <wp:posOffset>-747395</wp:posOffset>
              </wp:positionH>
              <wp:positionV relativeFrom="paragraph">
                <wp:posOffset>-70485</wp:posOffset>
              </wp:positionV>
              <wp:extent cx="635" cy="1676400"/>
              <wp:effectExtent l="14605" t="15240" r="22860" b="2286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35" cy="167640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E1F95F" id="AutoShape 1" o:spid="_x0000_s1026" type="#_x0000_t32" style="position:absolute;margin-left:-58.85pt;margin-top:-5.55pt;width:.05pt;height:132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" strokecolor="#17365d [2415]" strokeweight="2.25pt"/>
          </w:pict>
        </mc:Fallback>
      </mc:AlternateContent>
    </w:r>
    <w:r w:rsidR="00250F04">
      <w:rPr>
        <w:noProof/>
      </w:rPr>
      <w:drawing>
        <wp:anchor distT="0" distB="0" distL="114300" distR="114300" simplePos="0" relativeHeight="251660288" behindDoc="1" locked="0" layoutInCell="1" allowOverlap="1" wp14:anchorId="33CDC30B" wp14:editId="77C03C75">
          <wp:simplePos x="0" y="0"/>
          <wp:positionH relativeFrom="column">
            <wp:posOffset>-175895</wp:posOffset>
          </wp:positionH>
          <wp:positionV relativeFrom="paragraph">
            <wp:posOffset>93345</wp:posOffset>
          </wp:positionV>
          <wp:extent cx="838200" cy="914400"/>
          <wp:effectExtent l="19050" t="0" r="0" b="0"/>
          <wp:wrapNone/>
          <wp:docPr id="1" name="Obraz 1" descr="D:\edyta\EDYTA\Rykoszyn\dokumenty\piekoszow_herbv9-275x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dyta\EDYTA\Rykoszyn\dokumenty\piekoszow_herbv9-275x300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0F04" w:rsidRPr="00250F04">
      <w:rPr>
        <w:sz w:val="20"/>
        <w:szCs w:val="20"/>
      </w:rPr>
      <w:t xml:space="preserve">        </w:t>
    </w:r>
    <w:r w:rsidR="00250F04" w:rsidRPr="00250F04">
      <w:rPr>
        <w:rStyle w:val="Pogrubienie"/>
        <w:b w:val="0"/>
        <w:sz w:val="20"/>
        <w:szCs w:val="20"/>
        <w:bdr w:val="none" w:sz="0" w:space="0" w:color="auto" w:frame="1"/>
      </w:rPr>
      <w:t>Szkoła Podstawowa im. Józefa Piłsudskiego w Rykoszynie</w:t>
    </w:r>
  </w:p>
  <w:p w14:paraId="545FA4F7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Rykoszyn, ul. Świętokrzyska 112</w:t>
    </w:r>
  </w:p>
  <w:p w14:paraId="74486DB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26-065 Piekoszów</w:t>
    </w:r>
  </w:p>
  <w:p w14:paraId="19A7264F" w14:textId="77777777" w:rsidR="00250F04" w:rsidRPr="00250F04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</w:rPr>
    </w:pPr>
    <w:r w:rsidRPr="00250F04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</w:rPr>
      <w:t>NIP 959 188 09 30 – Regon 001166040</w:t>
    </w:r>
  </w:p>
  <w:p w14:paraId="3C756A29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Tel./fax 41 30 61 014</w:t>
    </w:r>
  </w:p>
  <w:p w14:paraId="7F7668FA" w14:textId="77777777" w:rsidR="00250F04" w:rsidRPr="008538B6" w:rsidRDefault="00250F04" w:rsidP="00250F04">
    <w:pPr>
      <w:pStyle w:val="NormalnyWeb"/>
      <w:spacing w:before="0" w:beforeAutospacing="0" w:after="0" w:afterAutospacing="0"/>
      <w:jc w:val="center"/>
      <w:textAlignment w:val="baseline"/>
      <w:rPr>
        <w:rFonts w:asciiTheme="minorHAnsi" w:hAnsiTheme="minorHAnsi" w:cs="Arial"/>
        <w:sz w:val="20"/>
        <w:szCs w:val="20"/>
        <w:lang w:val="en-US"/>
      </w:rPr>
    </w:pPr>
    <w:r w:rsidRPr="008538B6">
      <w:rPr>
        <w:rStyle w:val="Pogrubienie"/>
        <w:rFonts w:asciiTheme="minorHAnsi" w:hAnsiTheme="minorHAnsi"/>
        <w:b w:val="0"/>
        <w:sz w:val="20"/>
        <w:szCs w:val="20"/>
        <w:bdr w:val="none" w:sz="0" w:space="0" w:color="auto" w:frame="1"/>
        <w:lang w:val="en-US"/>
      </w:rPr>
      <w:t>e-mail: </w:t>
    </w:r>
    <w:hyperlink r:id="rId3" w:history="1">
      <w:r w:rsidRPr="008538B6">
        <w:rPr>
          <w:rStyle w:val="Hipercze"/>
          <w:rFonts w:asciiTheme="minorHAnsi" w:hAnsiTheme="minorHAnsi"/>
          <w:bCs/>
          <w:color w:val="auto"/>
          <w:sz w:val="20"/>
          <w:szCs w:val="20"/>
          <w:bdr w:val="none" w:sz="0" w:space="0" w:color="auto" w:frame="1"/>
          <w:lang w:val="en-US"/>
        </w:rPr>
        <w:t>sp.rykoszyn@piekoszow.pl</w:t>
      </w:r>
    </w:hyperlink>
  </w:p>
  <w:p w14:paraId="7CA646F6" w14:textId="77777777" w:rsidR="00DC404A" w:rsidRPr="00250F04" w:rsidRDefault="00D25A53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DC4EF0" wp14:editId="32CD1F89">
              <wp:simplePos x="0" y="0"/>
              <wp:positionH relativeFrom="column">
                <wp:posOffset>-194945</wp:posOffset>
              </wp:positionH>
              <wp:positionV relativeFrom="paragraph">
                <wp:posOffset>186055</wp:posOffset>
              </wp:positionV>
              <wp:extent cx="5991225" cy="0"/>
              <wp:effectExtent l="14605" t="14605" r="13970" b="1397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12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8CBD39" id="AutoShape 3" o:spid="_x0000_s1026" type="#_x0000_t32" style="position:absolute;margin-left:-15.35pt;margin-top:14.65pt;width:471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" strokecolor="#17365d [2415]" strokeweight="1pt">
              <v:shadow color="#243f60 [1604]" opacity=".5" offset="1p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48F8D" w14:textId="77777777" w:rsidR="008E08EC" w:rsidRDefault="008E08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76A96"/>
    <w:multiLevelType w:val="hybridMultilevel"/>
    <w:tmpl w:val="F3DA85DC"/>
    <w:lvl w:ilvl="0" w:tplc="3250A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83698"/>
    <w:multiLevelType w:val="hybridMultilevel"/>
    <w:tmpl w:val="2F4E1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80AC3"/>
    <w:multiLevelType w:val="hybridMultilevel"/>
    <w:tmpl w:val="28665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675AE8"/>
    <w:multiLevelType w:val="hybridMultilevel"/>
    <w:tmpl w:val="B6E26D60"/>
    <w:lvl w:ilvl="0" w:tplc="9ABEFF8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7823DB"/>
    <w:multiLevelType w:val="hybridMultilevel"/>
    <w:tmpl w:val="5C1E7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5119F"/>
    <w:multiLevelType w:val="hybridMultilevel"/>
    <w:tmpl w:val="657015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8684B"/>
    <w:multiLevelType w:val="hybridMultilevel"/>
    <w:tmpl w:val="C1CEA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90429"/>
    <w:multiLevelType w:val="hybridMultilevel"/>
    <w:tmpl w:val="49387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C265A8"/>
    <w:multiLevelType w:val="hybridMultilevel"/>
    <w:tmpl w:val="7ACE9C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7627589">
    <w:abstractNumId w:val="7"/>
  </w:num>
  <w:num w:numId="2" w16cid:durableId="708068674">
    <w:abstractNumId w:val="5"/>
  </w:num>
  <w:num w:numId="3" w16cid:durableId="633488965">
    <w:abstractNumId w:val="2"/>
  </w:num>
  <w:num w:numId="4" w16cid:durableId="17241900">
    <w:abstractNumId w:val="4"/>
  </w:num>
  <w:num w:numId="5" w16cid:durableId="105393935">
    <w:abstractNumId w:val="1"/>
  </w:num>
  <w:num w:numId="6" w16cid:durableId="956183309">
    <w:abstractNumId w:val="8"/>
  </w:num>
  <w:num w:numId="7" w16cid:durableId="992635676">
    <w:abstractNumId w:val="6"/>
  </w:num>
  <w:num w:numId="8" w16cid:durableId="761343262">
    <w:abstractNumId w:val="0"/>
  </w:num>
  <w:num w:numId="9" w16cid:durableId="5346578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A53"/>
    <w:rsid w:val="00012F02"/>
    <w:rsid w:val="000268BC"/>
    <w:rsid w:val="00047FE4"/>
    <w:rsid w:val="00093655"/>
    <w:rsid w:val="000968FE"/>
    <w:rsid w:val="000A4F6A"/>
    <w:rsid w:val="000E5880"/>
    <w:rsid w:val="00196240"/>
    <w:rsid w:val="00222844"/>
    <w:rsid w:val="002337EC"/>
    <w:rsid w:val="002357D0"/>
    <w:rsid w:val="00250F04"/>
    <w:rsid w:val="00274295"/>
    <w:rsid w:val="002D3C87"/>
    <w:rsid w:val="002E0901"/>
    <w:rsid w:val="002F23FC"/>
    <w:rsid w:val="003B4D23"/>
    <w:rsid w:val="003F21E6"/>
    <w:rsid w:val="0045703B"/>
    <w:rsid w:val="0048679F"/>
    <w:rsid w:val="0049468C"/>
    <w:rsid w:val="004C4A18"/>
    <w:rsid w:val="004D79E3"/>
    <w:rsid w:val="0058280E"/>
    <w:rsid w:val="0058395A"/>
    <w:rsid w:val="005A23ED"/>
    <w:rsid w:val="0062701C"/>
    <w:rsid w:val="0067407D"/>
    <w:rsid w:val="006A70D8"/>
    <w:rsid w:val="0070764C"/>
    <w:rsid w:val="00715ACE"/>
    <w:rsid w:val="00744BBD"/>
    <w:rsid w:val="00783286"/>
    <w:rsid w:val="007B5A3C"/>
    <w:rsid w:val="007D21D9"/>
    <w:rsid w:val="008538B6"/>
    <w:rsid w:val="008A60EB"/>
    <w:rsid w:val="008E08EC"/>
    <w:rsid w:val="00916157"/>
    <w:rsid w:val="00945289"/>
    <w:rsid w:val="009E4647"/>
    <w:rsid w:val="00A42D09"/>
    <w:rsid w:val="00A45717"/>
    <w:rsid w:val="00A53EC0"/>
    <w:rsid w:val="00A57EC1"/>
    <w:rsid w:val="00AB660B"/>
    <w:rsid w:val="00AB7EEE"/>
    <w:rsid w:val="00AF53A0"/>
    <w:rsid w:val="00B07C3B"/>
    <w:rsid w:val="00B47006"/>
    <w:rsid w:val="00B67530"/>
    <w:rsid w:val="00B81A1F"/>
    <w:rsid w:val="00B962F1"/>
    <w:rsid w:val="00BB0253"/>
    <w:rsid w:val="00BC1A50"/>
    <w:rsid w:val="00BE72BF"/>
    <w:rsid w:val="00C042FB"/>
    <w:rsid w:val="00C3506C"/>
    <w:rsid w:val="00C65DE5"/>
    <w:rsid w:val="00C75907"/>
    <w:rsid w:val="00CA3D6F"/>
    <w:rsid w:val="00CD52D6"/>
    <w:rsid w:val="00CF6980"/>
    <w:rsid w:val="00D13E66"/>
    <w:rsid w:val="00D25A53"/>
    <w:rsid w:val="00D57A73"/>
    <w:rsid w:val="00D85898"/>
    <w:rsid w:val="00DC404A"/>
    <w:rsid w:val="00DF35F6"/>
    <w:rsid w:val="00E83E9D"/>
    <w:rsid w:val="00E9400D"/>
    <w:rsid w:val="00EE2437"/>
    <w:rsid w:val="00F0376C"/>
    <w:rsid w:val="00F12562"/>
    <w:rsid w:val="00F32CA1"/>
    <w:rsid w:val="00F76A0D"/>
    <w:rsid w:val="00F84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0F285"/>
  <w15:docId w15:val="{E69CA563-B4A5-4C6C-BF96-40B4FF7AD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404A"/>
  </w:style>
  <w:style w:type="paragraph" w:styleId="Stopka">
    <w:name w:val="footer"/>
    <w:basedOn w:val="Normalny"/>
    <w:link w:val="StopkaZnak"/>
    <w:uiPriority w:val="99"/>
    <w:unhideWhenUsed/>
    <w:rsid w:val="00DC40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404A"/>
  </w:style>
  <w:style w:type="paragraph" w:styleId="Tekstdymka">
    <w:name w:val="Balloon Text"/>
    <w:basedOn w:val="Normalny"/>
    <w:link w:val="TekstdymkaZnak"/>
    <w:uiPriority w:val="99"/>
    <w:semiHidden/>
    <w:unhideWhenUsed/>
    <w:rsid w:val="00D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404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50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50F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250F0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9468C"/>
    <w:pPr>
      <w:ind w:left="720"/>
      <w:contextualSpacing/>
    </w:pPr>
  </w:style>
  <w:style w:type="table" w:styleId="Tabela-Siatka">
    <w:name w:val="Table Grid"/>
    <w:basedOn w:val="Standardowy"/>
    <w:uiPriority w:val="59"/>
    <w:rsid w:val="00CD5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67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p.rykoszyn@op.pl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uro\AppData\Local\Microsoft\Windows\Temporary%20Internet%20Files\Content.IE5\9AHUO9R4\papier%20firmowy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firmowy1</Template>
  <TotalTime>1</TotalTime>
  <Pages>2</Pages>
  <Words>311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Biuro</dc:creator>
  <cp:lastModifiedBy>Sekretariat</cp:lastModifiedBy>
  <cp:revision>2</cp:revision>
  <cp:lastPrinted>2023-08-01T09:20:00Z</cp:lastPrinted>
  <dcterms:created xsi:type="dcterms:W3CDTF">2024-11-28T08:25:00Z</dcterms:created>
  <dcterms:modified xsi:type="dcterms:W3CDTF">2024-11-28T08:25:00Z</dcterms:modified>
</cp:coreProperties>
</file>