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CFF841" w14:textId="77777777" w:rsidR="00713AD2" w:rsidRPr="005A34CE" w:rsidRDefault="00713AD2" w:rsidP="00713AD2">
      <w:pPr>
        <w:pStyle w:val="Akapitzlist"/>
        <w:ind w:left="108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5A34CE">
        <w:rPr>
          <w:rFonts w:ascii="Times New Roman" w:hAnsi="Times New Roman" w:cs="Times New Roman"/>
          <w:i/>
          <w:iCs/>
          <w:sz w:val="24"/>
          <w:szCs w:val="24"/>
        </w:rPr>
        <w:t>Załącznik Nr 1</w:t>
      </w:r>
    </w:p>
    <w:p w14:paraId="1E739681" w14:textId="34E896E3" w:rsidR="00713AD2" w:rsidRPr="005A34CE" w:rsidRDefault="00713AD2" w:rsidP="00713AD2">
      <w:pPr>
        <w:pStyle w:val="Akapitzlist"/>
        <w:ind w:left="108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5A34CE">
        <w:rPr>
          <w:rFonts w:ascii="Times New Roman" w:hAnsi="Times New Roman" w:cs="Times New Roman"/>
          <w:i/>
          <w:iCs/>
          <w:sz w:val="24"/>
          <w:szCs w:val="24"/>
        </w:rPr>
        <w:t xml:space="preserve">Do Zaproszenia z dnia </w:t>
      </w:r>
      <w:r w:rsidR="00F8112D">
        <w:rPr>
          <w:rFonts w:ascii="Times New Roman" w:hAnsi="Times New Roman" w:cs="Times New Roman"/>
          <w:i/>
          <w:iCs/>
          <w:sz w:val="24"/>
          <w:szCs w:val="24"/>
        </w:rPr>
        <w:t>16.04.2025</w:t>
      </w:r>
    </w:p>
    <w:p w14:paraId="536191E1" w14:textId="77777777" w:rsidR="00713AD2" w:rsidRDefault="00713AD2" w:rsidP="00713AD2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126355C" w14:textId="77777777" w:rsidR="00713AD2" w:rsidRPr="00DE1612" w:rsidRDefault="00713AD2" w:rsidP="00713AD2">
      <w:pPr>
        <w:tabs>
          <w:tab w:val="num" w:pos="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b/>
          <w:bCs/>
          <w:sz w:val="24"/>
          <w:szCs w:val="24"/>
        </w:rPr>
        <w:t>FORMULARZ OFERTOWY</w:t>
      </w:r>
    </w:p>
    <w:p w14:paraId="11D9F559" w14:textId="77777777" w:rsidR="00713AD2" w:rsidRPr="00DE1612" w:rsidRDefault="00713AD2" w:rsidP="00713AD2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E1612">
        <w:rPr>
          <w:rFonts w:ascii="Times New Roman" w:hAnsi="Times New Roman" w:cs="Times New Roman"/>
          <w:b/>
          <w:bCs/>
          <w:sz w:val="24"/>
          <w:szCs w:val="24"/>
        </w:rPr>
        <w:t>Dane dotyczące Wykonawcy :</w:t>
      </w:r>
    </w:p>
    <w:p w14:paraId="71A61286" w14:textId="77777777" w:rsidR="00713AD2" w:rsidRPr="00DE1612" w:rsidRDefault="00713AD2" w:rsidP="00713AD2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Nazwa ….......................................................................................................................................</w:t>
      </w:r>
    </w:p>
    <w:p w14:paraId="0B218B8E" w14:textId="77777777" w:rsidR="00713AD2" w:rsidRPr="00DE1612" w:rsidRDefault="00713AD2" w:rsidP="00713AD2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Siedziba …....................................................................................................................................</w:t>
      </w:r>
    </w:p>
    <w:p w14:paraId="20F37737" w14:textId="77777777" w:rsidR="00713AD2" w:rsidRPr="00DE1612" w:rsidRDefault="00713AD2" w:rsidP="00713AD2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Nr telefonu …...............................................................................................................................</w:t>
      </w:r>
    </w:p>
    <w:p w14:paraId="37314E66" w14:textId="77777777" w:rsidR="00713AD2" w:rsidRPr="00DE1612" w:rsidRDefault="00713AD2" w:rsidP="00713AD2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DE1612">
        <w:rPr>
          <w:rFonts w:ascii="Times New Roman" w:hAnsi="Times New Roman" w:cs="Times New Roman"/>
          <w:sz w:val="24"/>
          <w:szCs w:val="24"/>
          <w:lang w:val="de-DE"/>
        </w:rPr>
        <w:t>Fax…………………………………………………………………………….....…………........</w:t>
      </w:r>
    </w:p>
    <w:p w14:paraId="79997B97" w14:textId="77777777" w:rsidR="00713AD2" w:rsidRPr="00DE1612" w:rsidRDefault="00713AD2" w:rsidP="00713AD2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DE1612">
        <w:rPr>
          <w:rFonts w:ascii="Times New Roman" w:hAnsi="Times New Roman" w:cs="Times New Roman"/>
          <w:sz w:val="24"/>
          <w:szCs w:val="24"/>
          <w:lang w:val="de-DE"/>
        </w:rPr>
        <w:t>Nr. NIP .........................................................................................................................................</w:t>
      </w:r>
    </w:p>
    <w:p w14:paraId="10273636" w14:textId="77777777" w:rsidR="00713AD2" w:rsidRPr="00DE1612" w:rsidRDefault="00713AD2" w:rsidP="00713AD2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Nr REGON …...............................................................................................................................</w:t>
      </w:r>
    </w:p>
    <w:p w14:paraId="4B576DE3" w14:textId="77777777" w:rsidR="00713AD2" w:rsidRPr="00DE1612" w:rsidRDefault="00713AD2" w:rsidP="00713AD2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Nazwa banku i numer rachunku bankowego …………………………………………………...</w:t>
      </w:r>
    </w:p>
    <w:p w14:paraId="741F871C" w14:textId="77777777" w:rsidR="00713AD2" w:rsidRPr="00DE1612" w:rsidRDefault="00713AD2" w:rsidP="00713AD2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14:paraId="788F41B8" w14:textId="77777777" w:rsidR="00713AD2" w:rsidRPr="00DE1612" w:rsidRDefault="00713AD2" w:rsidP="00713AD2">
      <w:pPr>
        <w:tabs>
          <w:tab w:val="num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AD9161F" w14:textId="77777777" w:rsidR="00713AD2" w:rsidRPr="00DE1612" w:rsidRDefault="00713AD2" w:rsidP="00713AD2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E1612">
        <w:rPr>
          <w:rFonts w:ascii="Times New Roman" w:hAnsi="Times New Roman" w:cs="Times New Roman"/>
          <w:b/>
          <w:bCs/>
          <w:sz w:val="24"/>
          <w:szCs w:val="24"/>
        </w:rPr>
        <w:t xml:space="preserve">Dane dotyczące </w:t>
      </w:r>
      <w:r>
        <w:rPr>
          <w:rFonts w:ascii="Times New Roman" w:hAnsi="Times New Roman" w:cs="Times New Roman"/>
          <w:b/>
          <w:bCs/>
          <w:sz w:val="24"/>
          <w:szCs w:val="24"/>
        </w:rPr>
        <w:t>Z</w:t>
      </w:r>
      <w:r w:rsidRPr="00DE1612">
        <w:rPr>
          <w:rFonts w:ascii="Times New Roman" w:hAnsi="Times New Roman" w:cs="Times New Roman"/>
          <w:b/>
          <w:bCs/>
          <w:sz w:val="24"/>
          <w:szCs w:val="24"/>
        </w:rPr>
        <w:t>amawiającego:</w:t>
      </w:r>
    </w:p>
    <w:p w14:paraId="65327ADA" w14:textId="77777777" w:rsidR="00713AD2" w:rsidRPr="00DE1612" w:rsidRDefault="00713AD2" w:rsidP="00713AD2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Szkoła Podstawowa im Józefa Piłsudskiego w Rykoszynie,</w:t>
      </w:r>
    </w:p>
    <w:p w14:paraId="5C9FE3FF" w14:textId="77777777" w:rsidR="00713AD2" w:rsidRPr="00DE1612" w:rsidRDefault="00713AD2" w:rsidP="00713AD2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26-065 Piekoszów</w:t>
      </w:r>
    </w:p>
    <w:p w14:paraId="7CFA8F91" w14:textId="77777777" w:rsidR="00713AD2" w:rsidRPr="00DE1612" w:rsidRDefault="00713AD2" w:rsidP="00713AD2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Rykoszyn, ul. Świętokrzyska 112</w:t>
      </w:r>
    </w:p>
    <w:p w14:paraId="33629707" w14:textId="77777777" w:rsidR="00713AD2" w:rsidRPr="00DE1612" w:rsidRDefault="00713AD2" w:rsidP="00713AD2">
      <w:pPr>
        <w:tabs>
          <w:tab w:val="num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848AA01" w14:textId="171437F7" w:rsidR="00713AD2" w:rsidRPr="001D0D40" w:rsidRDefault="00713AD2" w:rsidP="00713AD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44A4C">
        <w:rPr>
          <w:rFonts w:ascii="Times New Roman" w:hAnsi="Times New Roman" w:cs="Times New Roman"/>
          <w:bCs/>
          <w:sz w:val="24"/>
          <w:szCs w:val="24"/>
        </w:rPr>
        <w:t xml:space="preserve">Nawiązując do Zaproszenia z dnia </w:t>
      </w:r>
      <w:r w:rsidR="00F8112D">
        <w:rPr>
          <w:rFonts w:ascii="Times New Roman" w:hAnsi="Times New Roman" w:cs="Times New Roman"/>
          <w:bCs/>
          <w:sz w:val="24"/>
          <w:szCs w:val="24"/>
        </w:rPr>
        <w:t>16.04.</w:t>
      </w:r>
      <w:r w:rsidRPr="00144A4C">
        <w:rPr>
          <w:rFonts w:ascii="Times New Roman" w:hAnsi="Times New Roman" w:cs="Times New Roman"/>
          <w:bCs/>
          <w:sz w:val="24"/>
          <w:szCs w:val="24"/>
        </w:rPr>
        <w:t>202</w:t>
      </w:r>
      <w:r w:rsidR="00F8112D">
        <w:rPr>
          <w:rFonts w:ascii="Times New Roman" w:hAnsi="Times New Roman" w:cs="Times New Roman"/>
          <w:bCs/>
          <w:sz w:val="24"/>
          <w:szCs w:val="24"/>
        </w:rPr>
        <w:t>5</w:t>
      </w:r>
      <w:r w:rsidRPr="00144A4C">
        <w:rPr>
          <w:rFonts w:ascii="Times New Roman" w:hAnsi="Times New Roman" w:cs="Times New Roman"/>
          <w:bCs/>
          <w:sz w:val="24"/>
          <w:szCs w:val="24"/>
        </w:rPr>
        <w:t xml:space="preserve"> na </w:t>
      </w:r>
      <w:r w:rsidR="00F8112D">
        <w:rPr>
          <w:rFonts w:ascii="Times New Roman" w:hAnsi="Times New Roman" w:cs="Times New Roman"/>
          <w:bCs/>
          <w:sz w:val="24"/>
          <w:szCs w:val="24"/>
        </w:rPr>
        <w:t>„</w:t>
      </w:r>
      <w:r w:rsidR="00F8112D" w:rsidRPr="001D0D40">
        <w:rPr>
          <w:rFonts w:ascii="Times New Roman" w:hAnsi="Times New Roman" w:cs="Times New Roman"/>
          <w:b/>
          <w:bCs/>
          <w:sz w:val="24"/>
          <w:szCs w:val="24"/>
        </w:rPr>
        <w:t xml:space="preserve">Wykonanie </w:t>
      </w:r>
      <w:r w:rsidR="00F8112D">
        <w:rPr>
          <w:rFonts w:ascii="Times New Roman" w:hAnsi="Times New Roman" w:cs="Times New Roman"/>
          <w:b/>
          <w:bCs/>
          <w:sz w:val="24"/>
          <w:szCs w:val="24"/>
        </w:rPr>
        <w:t>prac malarskich w</w:t>
      </w:r>
      <w:r w:rsidR="00F8112D" w:rsidRPr="001D0D40">
        <w:rPr>
          <w:rFonts w:ascii="Times New Roman" w:hAnsi="Times New Roman" w:cs="Times New Roman"/>
          <w:b/>
          <w:bCs/>
          <w:sz w:val="24"/>
          <w:szCs w:val="24"/>
        </w:rPr>
        <w:t xml:space="preserve"> Szko</w:t>
      </w:r>
      <w:r w:rsidR="00F8112D">
        <w:rPr>
          <w:rFonts w:ascii="Times New Roman" w:hAnsi="Times New Roman" w:cs="Times New Roman"/>
          <w:b/>
          <w:bCs/>
          <w:sz w:val="24"/>
          <w:szCs w:val="24"/>
        </w:rPr>
        <w:t xml:space="preserve">le </w:t>
      </w:r>
      <w:r w:rsidR="00F8112D" w:rsidRPr="001D0D40">
        <w:rPr>
          <w:rFonts w:ascii="Times New Roman" w:hAnsi="Times New Roman" w:cs="Times New Roman"/>
          <w:b/>
          <w:bCs/>
          <w:sz w:val="24"/>
          <w:szCs w:val="24"/>
        </w:rPr>
        <w:t xml:space="preserve">Podstawowej im. Józefa Piłsudskiego </w:t>
      </w:r>
      <w:r w:rsidR="00F8112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8112D" w:rsidRPr="001D0D40">
        <w:rPr>
          <w:rFonts w:ascii="Times New Roman" w:hAnsi="Times New Roman" w:cs="Times New Roman"/>
          <w:b/>
          <w:bCs/>
          <w:sz w:val="24"/>
          <w:szCs w:val="24"/>
        </w:rPr>
        <w:t>w Rykoszynie wraz z zakupem materiałów”</w:t>
      </w:r>
    </w:p>
    <w:p w14:paraId="46AEC69F" w14:textId="77777777" w:rsidR="00713AD2" w:rsidRPr="00144A4C" w:rsidRDefault="00713AD2" w:rsidP="00713AD2">
      <w:pPr>
        <w:pStyle w:val="Akapitzlist"/>
        <w:numPr>
          <w:ilvl w:val="0"/>
          <w:numId w:val="8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A06AEEF" w14:textId="77777777" w:rsidR="00713AD2" w:rsidRPr="001D0D40" w:rsidRDefault="00713AD2" w:rsidP="00713AD2">
      <w:pPr>
        <w:jc w:val="both"/>
        <w:rPr>
          <w:rFonts w:ascii="Times New Roman" w:hAnsi="Times New Roman" w:cs="Times New Roman"/>
          <w:sz w:val="24"/>
          <w:szCs w:val="24"/>
        </w:rPr>
      </w:pPr>
      <w:r w:rsidRPr="001D0D40">
        <w:rPr>
          <w:rFonts w:ascii="Times New Roman" w:hAnsi="Times New Roman" w:cs="Times New Roman"/>
          <w:sz w:val="24"/>
          <w:szCs w:val="24"/>
        </w:rPr>
        <w:t>Oferuję wykonanie przedmiotu Zamówienia za łączną cenę:</w:t>
      </w:r>
    </w:p>
    <w:p w14:paraId="2D71D341" w14:textId="77777777" w:rsidR="00713AD2" w:rsidRPr="00DE1612" w:rsidRDefault="00713AD2" w:rsidP="00713AD2">
      <w:pPr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Cenę netto ………………….. zł (słownie złotych 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……………..</w:t>
      </w:r>
      <w:r w:rsidRPr="00DE1612">
        <w:rPr>
          <w:rFonts w:ascii="Times New Roman" w:hAnsi="Times New Roman" w:cs="Times New Roman"/>
          <w:sz w:val="24"/>
          <w:szCs w:val="24"/>
        </w:rPr>
        <w:t>)</w:t>
      </w:r>
    </w:p>
    <w:p w14:paraId="02C22295" w14:textId="77777777" w:rsidR="00713AD2" w:rsidRDefault="00713AD2" w:rsidP="00713AD2">
      <w:pPr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Cenę brutto ………………….. zł (słownie złotych ………………………</w:t>
      </w:r>
      <w:r>
        <w:rPr>
          <w:rFonts w:ascii="Times New Roman" w:hAnsi="Times New Roman" w:cs="Times New Roman"/>
          <w:sz w:val="24"/>
          <w:szCs w:val="24"/>
        </w:rPr>
        <w:t>…………….</w:t>
      </w:r>
      <w:r w:rsidRPr="00DE1612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6CB569EB" w14:textId="77777777" w:rsidR="00713AD2" w:rsidRDefault="00713AD2" w:rsidP="00713AD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W tym: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03"/>
        <w:gridCol w:w="3045"/>
        <w:gridCol w:w="1167"/>
        <w:gridCol w:w="1843"/>
        <w:gridCol w:w="2404"/>
      </w:tblGrid>
      <w:tr w:rsidR="00713AD2" w14:paraId="334017D0" w14:textId="77777777" w:rsidTr="001743B4">
        <w:tc>
          <w:tcPr>
            <w:tcW w:w="603" w:type="dxa"/>
          </w:tcPr>
          <w:p w14:paraId="06AD5AA2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L.p.</w:t>
            </w:r>
          </w:p>
        </w:tc>
        <w:tc>
          <w:tcPr>
            <w:tcW w:w="3045" w:type="dxa"/>
          </w:tcPr>
          <w:p w14:paraId="437A9F71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Nazwa</w:t>
            </w:r>
          </w:p>
        </w:tc>
        <w:tc>
          <w:tcPr>
            <w:tcW w:w="1167" w:type="dxa"/>
          </w:tcPr>
          <w:p w14:paraId="52437A6E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ilość</w:t>
            </w:r>
          </w:p>
        </w:tc>
        <w:tc>
          <w:tcPr>
            <w:tcW w:w="1843" w:type="dxa"/>
          </w:tcPr>
          <w:p w14:paraId="01BCB9A3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Wartość netto</w:t>
            </w:r>
          </w:p>
        </w:tc>
        <w:tc>
          <w:tcPr>
            <w:tcW w:w="2404" w:type="dxa"/>
          </w:tcPr>
          <w:p w14:paraId="402A565E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Wartość brutto</w:t>
            </w:r>
          </w:p>
        </w:tc>
      </w:tr>
      <w:tr w:rsidR="00713AD2" w14:paraId="558A2482" w14:textId="77777777" w:rsidTr="001743B4">
        <w:tc>
          <w:tcPr>
            <w:tcW w:w="603" w:type="dxa"/>
          </w:tcPr>
          <w:p w14:paraId="3CDE51DE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37F77A2E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2C1709F5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AE5CE47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2D273E34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3AD2" w14:paraId="1875D7B1" w14:textId="77777777" w:rsidTr="001743B4">
        <w:tc>
          <w:tcPr>
            <w:tcW w:w="603" w:type="dxa"/>
          </w:tcPr>
          <w:p w14:paraId="2FA78457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488CD3C6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5DA5286C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40C9ABE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129926E5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3AD2" w14:paraId="37C4D55F" w14:textId="77777777" w:rsidTr="001743B4">
        <w:tc>
          <w:tcPr>
            <w:tcW w:w="603" w:type="dxa"/>
          </w:tcPr>
          <w:p w14:paraId="7BE05320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67E1EACF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60F9EE86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F407706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1723140C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3AD2" w14:paraId="20DA8012" w14:textId="77777777" w:rsidTr="001743B4">
        <w:tc>
          <w:tcPr>
            <w:tcW w:w="603" w:type="dxa"/>
          </w:tcPr>
          <w:p w14:paraId="153A5C28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7AEE184F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1B278E3B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78826E7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1D4951F9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3AD2" w14:paraId="1EC12EFE" w14:textId="77777777" w:rsidTr="001743B4">
        <w:tc>
          <w:tcPr>
            <w:tcW w:w="603" w:type="dxa"/>
          </w:tcPr>
          <w:p w14:paraId="796FF85E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57983970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05E0714E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E677B3B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32EF3B42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3AD2" w14:paraId="6DA75D48" w14:textId="77777777" w:rsidTr="001743B4">
        <w:tc>
          <w:tcPr>
            <w:tcW w:w="603" w:type="dxa"/>
          </w:tcPr>
          <w:p w14:paraId="74347BD8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1C8008CE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76DE79B6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FF021C5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4A4C56B6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3AD2" w14:paraId="1E6A9743" w14:textId="77777777" w:rsidTr="00F8112D">
        <w:trPr>
          <w:trHeight w:val="390"/>
        </w:trPr>
        <w:tc>
          <w:tcPr>
            <w:tcW w:w="603" w:type="dxa"/>
          </w:tcPr>
          <w:p w14:paraId="48B272D7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00EC7A4D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shd w:val="clear" w:color="auto" w:fill="DAEEF3" w:themeFill="accent5" w:themeFillTint="33"/>
          </w:tcPr>
          <w:p w14:paraId="0B1C876F" w14:textId="77777777" w:rsidR="00713AD2" w:rsidRPr="005A34CE" w:rsidRDefault="00713AD2" w:rsidP="001743B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34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SUMA</w:t>
            </w:r>
          </w:p>
        </w:tc>
        <w:tc>
          <w:tcPr>
            <w:tcW w:w="1843" w:type="dxa"/>
            <w:shd w:val="clear" w:color="auto" w:fill="DAEEF3" w:themeFill="accent5" w:themeFillTint="33"/>
          </w:tcPr>
          <w:p w14:paraId="60846E49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shd w:val="clear" w:color="auto" w:fill="DAEEF3" w:themeFill="accent5" w:themeFillTint="33"/>
          </w:tcPr>
          <w:p w14:paraId="5387DE5E" w14:textId="77777777" w:rsidR="00713AD2" w:rsidRDefault="00713AD2" w:rsidP="00174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A39BA61" w14:textId="1C0A2707" w:rsidR="00713AD2" w:rsidRPr="003F5C0C" w:rsidRDefault="00713AD2" w:rsidP="00713AD2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C0C">
        <w:rPr>
          <w:rFonts w:ascii="Times New Roman" w:hAnsi="Times New Roman" w:cs="Times New Roman"/>
          <w:sz w:val="24"/>
          <w:szCs w:val="24"/>
        </w:rPr>
        <w:lastRenderedPageBreak/>
        <w:t xml:space="preserve">Termin realizacji zamówienia </w:t>
      </w:r>
      <w:r>
        <w:rPr>
          <w:rFonts w:ascii="Times New Roman" w:hAnsi="Times New Roman" w:cs="Times New Roman"/>
          <w:b/>
          <w:bCs/>
          <w:sz w:val="24"/>
          <w:szCs w:val="24"/>
        </w:rPr>
        <w:t>lipiec 202</w:t>
      </w:r>
      <w:r w:rsidR="00F8112D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3B021AA" w14:textId="77777777" w:rsidR="00713AD2" w:rsidRPr="003F5C0C" w:rsidRDefault="00713AD2" w:rsidP="00713AD2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C0C">
        <w:rPr>
          <w:rFonts w:ascii="Times New Roman" w:hAnsi="Times New Roman" w:cs="Times New Roman"/>
          <w:sz w:val="24"/>
          <w:szCs w:val="24"/>
        </w:rPr>
        <w:t>Oświadczamy, że w cenie oferty zostały uwzględnione wszystkie koszty wykonania zamówienia.</w:t>
      </w:r>
    </w:p>
    <w:p w14:paraId="67082523" w14:textId="77777777" w:rsidR="00713AD2" w:rsidRPr="003F5C0C" w:rsidRDefault="00713AD2" w:rsidP="00713AD2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C0C">
        <w:rPr>
          <w:rFonts w:ascii="Times New Roman" w:hAnsi="Times New Roman" w:cs="Times New Roman"/>
          <w:sz w:val="24"/>
          <w:szCs w:val="24"/>
        </w:rPr>
        <w:t>Oświadczamy, że spełniamy warunki udziału w powyższym post</w:t>
      </w:r>
      <w:r>
        <w:rPr>
          <w:rFonts w:ascii="Times New Roman" w:hAnsi="Times New Roman" w:cs="Times New Roman"/>
          <w:sz w:val="24"/>
          <w:szCs w:val="24"/>
        </w:rPr>
        <w:t>ę</w:t>
      </w:r>
      <w:r w:rsidRPr="003F5C0C">
        <w:rPr>
          <w:rFonts w:ascii="Times New Roman" w:hAnsi="Times New Roman" w:cs="Times New Roman"/>
          <w:sz w:val="24"/>
          <w:szCs w:val="24"/>
        </w:rPr>
        <w:t>powaniu.</w:t>
      </w:r>
    </w:p>
    <w:p w14:paraId="3E859A43" w14:textId="77777777" w:rsidR="00713AD2" w:rsidRPr="003F5C0C" w:rsidRDefault="00713AD2" w:rsidP="00713AD2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C0C">
        <w:rPr>
          <w:rFonts w:ascii="Times New Roman" w:hAnsi="Times New Roman" w:cs="Times New Roman"/>
          <w:sz w:val="24"/>
          <w:szCs w:val="24"/>
        </w:rPr>
        <w:t>Oświadczamy, że przedmiot zamówienia wykonamy zgodnie z wiedzą techniczną, sztuką budowlaną oraz obowiązującymi normami i przepisami prawa.</w:t>
      </w:r>
    </w:p>
    <w:p w14:paraId="267BE16C" w14:textId="77777777" w:rsidR="00713AD2" w:rsidRDefault="00713AD2" w:rsidP="00713AD2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C0C">
        <w:rPr>
          <w:rFonts w:ascii="Times New Roman" w:hAnsi="Times New Roman" w:cs="Times New Roman"/>
          <w:sz w:val="24"/>
          <w:szCs w:val="24"/>
        </w:rPr>
        <w:t>Załączniki do oferty cenowej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983A0FB" w14:textId="77777777" w:rsidR="00713AD2" w:rsidRPr="005A34CE" w:rsidRDefault="00713AD2" w:rsidP="00713AD2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34C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49C3B897" w14:textId="77777777" w:rsidR="00713AD2" w:rsidRPr="005A34CE" w:rsidRDefault="00713AD2" w:rsidP="00713AD2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A34CE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….</w:t>
      </w:r>
      <w:r w:rsidRPr="005A34CE">
        <w:rPr>
          <w:rFonts w:ascii="Times New Roman" w:hAnsi="Times New Roman" w:cs="Times New Roman"/>
          <w:sz w:val="24"/>
          <w:szCs w:val="24"/>
        </w:rPr>
        <w:t>…………………………………….………</w:t>
      </w:r>
      <w:r>
        <w:rPr>
          <w:rFonts w:ascii="Times New Roman" w:hAnsi="Times New Roman" w:cs="Times New Roman"/>
          <w:sz w:val="24"/>
          <w:szCs w:val="24"/>
        </w:rPr>
        <w:t>..</w:t>
      </w:r>
    </w:p>
    <w:p w14:paraId="748D58FC" w14:textId="77777777" w:rsidR="00713AD2" w:rsidRPr="005A34CE" w:rsidRDefault="00713AD2" w:rsidP="00713AD2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A34C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6D9BBD78" w14:textId="77777777" w:rsidR="00713AD2" w:rsidRPr="005A34CE" w:rsidRDefault="00713AD2" w:rsidP="00713AD2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A34C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0AC0A39A" w14:textId="77777777" w:rsidR="00713AD2" w:rsidRPr="00BF3C8F" w:rsidRDefault="00713AD2" w:rsidP="00713AD2">
      <w:pPr>
        <w:pStyle w:val="Akapitzlist"/>
        <w:ind w:left="2496" w:firstLine="33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B50F9EE" w14:textId="77777777" w:rsidR="00713AD2" w:rsidRDefault="00713AD2" w:rsidP="00713AD2">
      <w:pPr>
        <w:pStyle w:val="Akapitzlist"/>
        <w:ind w:left="2496" w:firstLine="33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0C90CEAB" w14:textId="77777777" w:rsidR="00713AD2" w:rsidRDefault="00713AD2" w:rsidP="00713AD2">
      <w:pPr>
        <w:pStyle w:val="Akapitzlist"/>
        <w:ind w:left="2496" w:firstLine="33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2A553A3C" w14:textId="77777777" w:rsidR="00713AD2" w:rsidRPr="00BF3C8F" w:rsidRDefault="00713AD2" w:rsidP="00713AD2">
      <w:pPr>
        <w:pStyle w:val="Akapitzlist"/>
        <w:ind w:left="2496" w:firstLine="33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F3C8F">
        <w:rPr>
          <w:rFonts w:ascii="Times New Roman" w:hAnsi="Times New Roman" w:cs="Times New Roman"/>
          <w:i/>
          <w:iCs/>
          <w:sz w:val="24"/>
          <w:szCs w:val="24"/>
        </w:rPr>
        <w:t>Dnia……………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</w:t>
      </w:r>
      <w:r w:rsidRPr="00BF3C8F">
        <w:rPr>
          <w:rFonts w:ascii="Times New Roman" w:hAnsi="Times New Roman" w:cs="Times New Roman"/>
          <w:i/>
          <w:iCs/>
          <w:sz w:val="24"/>
          <w:szCs w:val="24"/>
        </w:rPr>
        <w:t>…………………………….…………</w:t>
      </w:r>
    </w:p>
    <w:p w14:paraId="22A7C78C" w14:textId="77777777" w:rsidR="00713AD2" w:rsidRPr="00BF3C8F" w:rsidRDefault="00713AD2" w:rsidP="00713AD2">
      <w:pPr>
        <w:pStyle w:val="Akapitzlist"/>
        <w:ind w:left="108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F3C8F">
        <w:rPr>
          <w:rFonts w:ascii="Times New Roman" w:hAnsi="Times New Roman" w:cs="Times New Roman"/>
          <w:i/>
          <w:iCs/>
          <w:sz w:val="24"/>
          <w:szCs w:val="24"/>
        </w:rPr>
        <w:t>Podpis Wykonawcy lub osoby upoważnionej</w:t>
      </w:r>
    </w:p>
    <w:p w14:paraId="199EFEBC" w14:textId="77777777" w:rsidR="00713AD2" w:rsidRPr="00BF3C8F" w:rsidRDefault="00713AD2" w:rsidP="00713AD2">
      <w:pPr>
        <w:pStyle w:val="Akapitzlist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 w:rsidRPr="00BF3C8F">
        <w:rPr>
          <w:rFonts w:ascii="Times New Roman" w:hAnsi="Times New Roman" w:cs="Times New Roman"/>
          <w:i/>
          <w:iCs/>
          <w:sz w:val="24"/>
          <w:szCs w:val="24"/>
        </w:rPr>
        <w:t>Pieczęć Wykonawcy</w:t>
      </w:r>
    </w:p>
    <w:p w14:paraId="039F209B" w14:textId="77777777" w:rsidR="00713AD2" w:rsidRPr="00DE1612" w:rsidRDefault="00713AD2" w:rsidP="00713AD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F4BFFA" w14:textId="4EF39346" w:rsidR="006A70D8" w:rsidRPr="00D85898" w:rsidRDefault="006A70D8" w:rsidP="00D85898"/>
    <w:sectPr w:rsidR="006A70D8" w:rsidRPr="00D85898" w:rsidSect="004A1EC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42" w:right="1417" w:bottom="1417" w:left="1417" w:header="426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7A943B" w14:textId="77777777" w:rsidR="007339A0" w:rsidRDefault="007339A0" w:rsidP="00DC404A">
      <w:pPr>
        <w:spacing w:after="0" w:line="240" w:lineRule="auto"/>
      </w:pPr>
      <w:r>
        <w:separator/>
      </w:r>
    </w:p>
  </w:endnote>
  <w:endnote w:type="continuationSeparator" w:id="0">
    <w:p w14:paraId="1206FD92" w14:textId="77777777" w:rsidR="007339A0" w:rsidRDefault="007339A0" w:rsidP="00DC4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82EF1" w14:textId="77777777" w:rsidR="008E08EC" w:rsidRDefault="008E08E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513CD" w14:textId="77777777" w:rsidR="00744BBD" w:rsidRDefault="00D25A53" w:rsidP="00744BBD">
    <w:pPr>
      <w:pStyle w:val="Stopk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23F9627" wp14:editId="5C6FFF4D">
              <wp:simplePos x="0" y="0"/>
              <wp:positionH relativeFrom="column">
                <wp:posOffset>-4445</wp:posOffset>
              </wp:positionH>
              <wp:positionV relativeFrom="paragraph">
                <wp:posOffset>-65405</wp:posOffset>
              </wp:positionV>
              <wp:extent cx="5991225" cy="0"/>
              <wp:effectExtent l="14605" t="10795" r="13970" b="8255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912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3EEF1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.35pt;margin-top:-5.15pt;width:471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" strokecolor="#17365d [2415]" strokeweight="1pt">
              <v:shadow color="#243f60 [1604]" opacity=".5" offset="1pt"/>
            </v:shape>
          </w:pict>
        </mc:Fallback>
      </mc:AlternateContent>
    </w:r>
    <w:r w:rsidR="00744BBD">
      <w:t>Szkoła Podstawowa im. Józefa Piłsudskiego w Rykoszynie</w:t>
    </w:r>
  </w:p>
  <w:p w14:paraId="39E59137" w14:textId="77777777" w:rsidR="00744BBD" w:rsidRDefault="00744BB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08820" w14:textId="77777777" w:rsidR="008E08EC" w:rsidRDefault="008E08E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19A860" w14:textId="77777777" w:rsidR="007339A0" w:rsidRDefault="007339A0" w:rsidP="00DC404A">
      <w:pPr>
        <w:spacing w:after="0" w:line="240" w:lineRule="auto"/>
      </w:pPr>
      <w:r>
        <w:separator/>
      </w:r>
    </w:p>
  </w:footnote>
  <w:footnote w:type="continuationSeparator" w:id="0">
    <w:p w14:paraId="19D604F3" w14:textId="77777777" w:rsidR="007339A0" w:rsidRDefault="007339A0" w:rsidP="00DC4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62CA2" w14:textId="77777777" w:rsidR="008E08EC" w:rsidRDefault="008E08E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379BC5" w14:textId="77777777" w:rsidR="00250F04" w:rsidRPr="00250F04" w:rsidRDefault="00093655" w:rsidP="00250F04">
    <w:pPr>
      <w:pStyle w:val="Nagwek"/>
      <w:pBdr>
        <w:between w:val="single" w:sz="4" w:space="1" w:color="4F81BD" w:themeColor="accent1"/>
      </w:pBdr>
      <w:spacing w:line="276" w:lineRule="auto"/>
      <w:jc w:val="center"/>
      <w:rPr>
        <w:rFonts w:cs="Arial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0E4CBBF" wp14:editId="4469432A">
          <wp:simplePos x="0" y="0"/>
          <wp:positionH relativeFrom="column">
            <wp:posOffset>4700905</wp:posOffset>
          </wp:positionH>
          <wp:positionV relativeFrom="paragraph">
            <wp:posOffset>-13335</wp:posOffset>
          </wp:positionV>
          <wp:extent cx="1409700" cy="1204960"/>
          <wp:effectExtent l="19050" t="0" r="0" b="0"/>
          <wp:wrapNone/>
          <wp:docPr id="43" name="Obraz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08" cy="1217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25A53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4287DD" wp14:editId="3462E873">
              <wp:simplePos x="0" y="0"/>
              <wp:positionH relativeFrom="column">
                <wp:posOffset>-746760</wp:posOffset>
              </wp:positionH>
              <wp:positionV relativeFrom="paragraph">
                <wp:posOffset>-70485</wp:posOffset>
              </wp:positionV>
              <wp:extent cx="6800215" cy="0"/>
              <wp:effectExtent l="15240" t="15240" r="13970" b="13335"/>
              <wp:wrapNone/>
              <wp:docPr id="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0021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DEFEA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58.8pt;margin-top:-5.55pt;width:535.4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" strokecolor="#17365d [2415]" strokeweight="2pt"/>
          </w:pict>
        </mc:Fallback>
      </mc:AlternateContent>
    </w:r>
    <w:r w:rsidR="00D25A5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7C6256" wp14:editId="2BD55FED">
              <wp:simplePos x="0" y="0"/>
              <wp:positionH relativeFrom="column">
                <wp:posOffset>-747395</wp:posOffset>
              </wp:positionH>
              <wp:positionV relativeFrom="paragraph">
                <wp:posOffset>-70485</wp:posOffset>
              </wp:positionV>
              <wp:extent cx="635" cy="1676400"/>
              <wp:effectExtent l="14605" t="15240" r="22860" b="22860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35" cy="167640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E1F95F" id="AutoShape 1" o:spid="_x0000_s1026" type="#_x0000_t32" style="position:absolute;margin-left:-58.85pt;margin-top:-5.55pt;width:.05pt;height:132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" strokecolor="#17365d [2415]" strokeweight="2.25pt"/>
          </w:pict>
        </mc:Fallback>
      </mc:AlternateContent>
    </w:r>
    <w:r w:rsidR="00250F04">
      <w:rPr>
        <w:noProof/>
      </w:rPr>
      <w:drawing>
        <wp:anchor distT="0" distB="0" distL="114300" distR="114300" simplePos="0" relativeHeight="251660288" behindDoc="1" locked="0" layoutInCell="1" allowOverlap="1" wp14:anchorId="33CDC30B" wp14:editId="77C03C75">
          <wp:simplePos x="0" y="0"/>
          <wp:positionH relativeFrom="column">
            <wp:posOffset>-175895</wp:posOffset>
          </wp:positionH>
          <wp:positionV relativeFrom="paragraph">
            <wp:posOffset>93345</wp:posOffset>
          </wp:positionV>
          <wp:extent cx="838200" cy="914400"/>
          <wp:effectExtent l="19050" t="0" r="0" b="0"/>
          <wp:wrapNone/>
          <wp:docPr id="1" name="Obraz 1" descr="D:\edyta\EDYTA\Rykoszyn\dokumenty\piekoszow_herbv9-275x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edyta\EDYTA\Rykoszyn\dokumenty\piekoszow_herbv9-275x300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50F04" w:rsidRPr="00250F04">
      <w:rPr>
        <w:sz w:val="20"/>
        <w:szCs w:val="20"/>
      </w:rPr>
      <w:t xml:space="preserve">        </w:t>
    </w:r>
    <w:r w:rsidR="00250F04" w:rsidRPr="00250F04">
      <w:rPr>
        <w:rStyle w:val="Pogrubienie"/>
        <w:b w:val="0"/>
        <w:sz w:val="20"/>
        <w:szCs w:val="20"/>
        <w:bdr w:val="none" w:sz="0" w:space="0" w:color="auto" w:frame="1"/>
      </w:rPr>
      <w:t>Szkoła Podstawowa im. Józefa Piłsudskiego w Rykoszynie</w:t>
    </w:r>
  </w:p>
  <w:p w14:paraId="545FA4F7" w14:textId="77777777" w:rsidR="00250F04" w:rsidRPr="00250F04" w:rsidRDefault="00250F04" w:rsidP="00250F04">
    <w:pPr>
      <w:pStyle w:val="NormalnyWeb"/>
      <w:spacing w:before="0" w:beforeAutospacing="0" w:after="0" w:afterAutospacing="0"/>
      <w:jc w:val="center"/>
      <w:textAlignment w:val="baseline"/>
      <w:rPr>
        <w:rFonts w:asciiTheme="minorHAnsi" w:hAnsiTheme="minorHAnsi" w:cs="Arial"/>
        <w:sz w:val="20"/>
        <w:szCs w:val="20"/>
      </w:rPr>
    </w:pPr>
    <w:r w:rsidRPr="00250F04">
      <w:rPr>
        <w:rStyle w:val="Pogrubienie"/>
        <w:rFonts w:asciiTheme="minorHAnsi" w:hAnsiTheme="minorHAnsi"/>
        <w:b w:val="0"/>
        <w:sz w:val="20"/>
        <w:szCs w:val="20"/>
        <w:bdr w:val="none" w:sz="0" w:space="0" w:color="auto" w:frame="1"/>
      </w:rPr>
      <w:t>Rykoszyn, ul. Świętokrzyska 112</w:t>
    </w:r>
  </w:p>
  <w:p w14:paraId="74486DBF" w14:textId="77777777" w:rsidR="00250F04" w:rsidRPr="00250F04" w:rsidRDefault="00250F04" w:rsidP="00250F04">
    <w:pPr>
      <w:pStyle w:val="NormalnyWeb"/>
      <w:spacing w:before="0" w:beforeAutospacing="0" w:after="0" w:afterAutospacing="0"/>
      <w:jc w:val="center"/>
      <w:textAlignment w:val="baseline"/>
      <w:rPr>
        <w:rFonts w:asciiTheme="minorHAnsi" w:hAnsiTheme="minorHAnsi" w:cs="Arial"/>
        <w:sz w:val="20"/>
        <w:szCs w:val="20"/>
      </w:rPr>
    </w:pPr>
    <w:r w:rsidRPr="00250F04">
      <w:rPr>
        <w:rStyle w:val="Pogrubienie"/>
        <w:rFonts w:asciiTheme="minorHAnsi" w:hAnsiTheme="minorHAnsi"/>
        <w:b w:val="0"/>
        <w:sz w:val="20"/>
        <w:szCs w:val="20"/>
        <w:bdr w:val="none" w:sz="0" w:space="0" w:color="auto" w:frame="1"/>
      </w:rPr>
      <w:t>26-065 Piekoszów</w:t>
    </w:r>
  </w:p>
  <w:p w14:paraId="19A7264F" w14:textId="77777777" w:rsidR="00250F04" w:rsidRPr="00250F04" w:rsidRDefault="00250F04" w:rsidP="00250F04">
    <w:pPr>
      <w:pStyle w:val="NormalnyWeb"/>
      <w:spacing w:before="0" w:beforeAutospacing="0" w:after="0" w:afterAutospacing="0"/>
      <w:jc w:val="center"/>
      <w:textAlignment w:val="baseline"/>
      <w:rPr>
        <w:rFonts w:asciiTheme="minorHAnsi" w:hAnsiTheme="minorHAnsi" w:cs="Arial"/>
        <w:sz w:val="20"/>
        <w:szCs w:val="20"/>
      </w:rPr>
    </w:pPr>
    <w:r w:rsidRPr="00250F04">
      <w:rPr>
        <w:rStyle w:val="Pogrubienie"/>
        <w:rFonts w:asciiTheme="minorHAnsi" w:hAnsiTheme="minorHAnsi"/>
        <w:b w:val="0"/>
        <w:sz w:val="20"/>
        <w:szCs w:val="20"/>
        <w:bdr w:val="none" w:sz="0" w:space="0" w:color="auto" w:frame="1"/>
      </w:rPr>
      <w:t>NIP 959 188 09 30 – Regon 001166040</w:t>
    </w:r>
  </w:p>
  <w:p w14:paraId="3C756A29" w14:textId="77777777" w:rsidR="00250F04" w:rsidRPr="008538B6" w:rsidRDefault="00250F04" w:rsidP="00250F04">
    <w:pPr>
      <w:pStyle w:val="NormalnyWeb"/>
      <w:spacing w:before="0" w:beforeAutospacing="0" w:after="0" w:afterAutospacing="0"/>
      <w:jc w:val="center"/>
      <w:textAlignment w:val="baseline"/>
      <w:rPr>
        <w:rFonts w:asciiTheme="minorHAnsi" w:hAnsiTheme="minorHAnsi" w:cs="Arial"/>
        <w:sz w:val="20"/>
        <w:szCs w:val="20"/>
        <w:lang w:val="en-US"/>
      </w:rPr>
    </w:pPr>
    <w:r w:rsidRPr="008538B6">
      <w:rPr>
        <w:rStyle w:val="Pogrubienie"/>
        <w:rFonts w:asciiTheme="minorHAnsi" w:hAnsiTheme="minorHAnsi"/>
        <w:b w:val="0"/>
        <w:sz w:val="20"/>
        <w:szCs w:val="20"/>
        <w:bdr w:val="none" w:sz="0" w:space="0" w:color="auto" w:frame="1"/>
        <w:lang w:val="en-US"/>
      </w:rPr>
      <w:t>Tel./fax 41 30 61 014</w:t>
    </w:r>
  </w:p>
  <w:p w14:paraId="7F7668FA" w14:textId="77777777" w:rsidR="00250F04" w:rsidRPr="008538B6" w:rsidRDefault="00250F04" w:rsidP="00250F04">
    <w:pPr>
      <w:pStyle w:val="NormalnyWeb"/>
      <w:spacing w:before="0" w:beforeAutospacing="0" w:after="0" w:afterAutospacing="0"/>
      <w:jc w:val="center"/>
      <w:textAlignment w:val="baseline"/>
      <w:rPr>
        <w:rFonts w:asciiTheme="minorHAnsi" w:hAnsiTheme="minorHAnsi" w:cs="Arial"/>
        <w:sz w:val="20"/>
        <w:szCs w:val="20"/>
        <w:lang w:val="en-US"/>
      </w:rPr>
    </w:pPr>
    <w:r w:rsidRPr="008538B6">
      <w:rPr>
        <w:rStyle w:val="Pogrubienie"/>
        <w:rFonts w:asciiTheme="minorHAnsi" w:hAnsiTheme="minorHAnsi"/>
        <w:b w:val="0"/>
        <w:sz w:val="20"/>
        <w:szCs w:val="20"/>
        <w:bdr w:val="none" w:sz="0" w:space="0" w:color="auto" w:frame="1"/>
        <w:lang w:val="en-US"/>
      </w:rPr>
      <w:t>e-mail: </w:t>
    </w:r>
    <w:hyperlink r:id="rId3" w:history="1">
      <w:r w:rsidRPr="008538B6">
        <w:rPr>
          <w:rStyle w:val="Hipercze"/>
          <w:rFonts w:asciiTheme="minorHAnsi" w:hAnsiTheme="minorHAnsi"/>
          <w:bCs/>
          <w:color w:val="auto"/>
          <w:sz w:val="20"/>
          <w:szCs w:val="20"/>
          <w:bdr w:val="none" w:sz="0" w:space="0" w:color="auto" w:frame="1"/>
          <w:lang w:val="en-US"/>
        </w:rPr>
        <w:t>sp.rykoszyn@piekoszow.pl</w:t>
      </w:r>
    </w:hyperlink>
  </w:p>
  <w:p w14:paraId="7CA646F6" w14:textId="77777777" w:rsidR="00DC404A" w:rsidRPr="00250F04" w:rsidRDefault="00D25A53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4DC4EF0" wp14:editId="32CD1F89">
              <wp:simplePos x="0" y="0"/>
              <wp:positionH relativeFrom="column">
                <wp:posOffset>-194945</wp:posOffset>
              </wp:positionH>
              <wp:positionV relativeFrom="paragraph">
                <wp:posOffset>186055</wp:posOffset>
              </wp:positionV>
              <wp:extent cx="5991225" cy="0"/>
              <wp:effectExtent l="14605" t="14605" r="13970" b="1397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912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8CBD39" id="AutoShape 3" o:spid="_x0000_s1026" type="#_x0000_t32" style="position:absolute;margin-left:-15.35pt;margin-top:14.65pt;width:471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" strokecolor="#17365d [2415]" strokeweight="1pt">
              <v:shadow color="#243f60 [1604]" opacity=".5" offset="1pt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48F8D" w14:textId="77777777" w:rsidR="008E08EC" w:rsidRDefault="008E08E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076A96"/>
    <w:multiLevelType w:val="hybridMultilevel"/>
    <w:tmpl w:val="F3DA85DC"/>
    <w:lvl w:ilvl="0" w:tplc="3250A4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C83698"/>
    <w:multiLevelType w:val="hybridMultilevel"/>
    <w:tmpl w:val="2F4E15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580AC3"/>
    <w:multiLevelType w:val="hybridMultilevel"/>
    <w:tmpl w:val="286653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675AE8"/>
    <w:multiLevelType w:val="hybridMultilevel"/>
    <w:tmpl w:val="B6E26D60"/>
    <w:lvl w:ilvl="0" w:tplc="9ABEFF8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7823DB"/>
    <w:multiLevelType w:val="hybridMultilevel"/>
    <w:tmpl w:val="5C1E7E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75119F"/>
    <w:multiLevelType w:val="hybridMultilevel"/>
    <w:tmpl w:val="657015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E8684B"/>
    <w:multiLevelType w:val="hybridMultilevel"/>
    <w:tmpl w:val="C1CEA2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F90429"/>
    <w:multiLevelType w:val="hybridMultilevel"/>
    <w:tmpl w:val="493878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C265A8"/>
    <w:multiLevelType w:val="hybridMultilevel"/>
    <w:tmpl w:val="7ACE9C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7627589">
    <w:abstractNumId w:val="7"/>
  </w:num>
  <w:num w:numId="2" w16cid:durableId="708068674">
    <w:abstractNumId w:val="5"/>
  </w:num>
  <w:num w:numId="3" w16cid:durableId="633488965">
    <w:abstractNumId w:val="2"/>
  </w:num>
  <w:num w:numId="4" w16cid:durableId="17241900">
    <w:abstractNumId w:val="4"/>
  </w:num>
  <w:num w:numId="5" w16cid:durableId="105393935">
    <w:abstractNumId w:val="1"/>
  </w:num>
  <w:num w:numId="6" w16cid:durableId="956183309">
    <w:abstractNumId w:val="8"/>
  </w:num>
  <w:num w:numId="7" w16cid:durableId="992635676">
    <w:abstractNumId w:val="6"/>
  </w:num>
  <w:num w:numId="8" w16cid:durableId="761343262">
    <w:abstractNumId w:val="0"/>
  </w:num>
  <w:num w:numId="9" w16cid:durableId="5346578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A53"/>
    <w:rsid w:val="00012F02"/>
    <w:rsid w:val="000268BC"/>
    <w:rsid w:val="00047FE4"/>
    <w:rsid w:val="000708BF"/>
    <w:rsid w:val="00093655"/>
    <w:rsid w:val="000968FE"/>
    <w:rsid w:val="000A4F6A"/>
    <w:rsid w:val="000E5880"/>
    <w:rsid w:val="00196240"/>
    <w:rsid w:val="00222844"/>
    <w:rsid w:val="002337EC"/>
    <w:rsid w:val="002357D0"/>
    <w:rsid w:val="00250F04"/>
    <w:rsid w:val="00274295"/>
    <w:rsid w:val="002D3C87"/>
    <w:rsid w:val="002E0901"/>
    <w:rsid w:val="002F23FC"/>
    <w:rsid w:val="003B4D23"/>
    <w:rsid w:val="003F21E6"/>
    <w:rsid w:val="0045703B"/>
    <w:rsid w:val="0048679F"/>
    <w:rsid w:val="0049468C"/>
    <w:rsid w:val="004A1ECE"/>
    <w:rsid w:val="004C4A18"/>
    <w:rsid w:val="004D79E3"/>
    <w:rsid w:val="0058280E"/>
    <w:rsid w:val="0058395A"/>
    <w:rsid w:val="005A23ED"/>
    <w:rsid w:val="0062701C"/>
    <w:rsid w:val="0067407D"/>
    <w:rsid w:val="006A70D8"/>
    <w:rsid w:val="0070764C"/>
    <w:rsid w:val="00713AD2"/>
    <w:rsid w:val="00715ACE"/>
    <w:rsid w:val="007339A0"/>
    <w:rsid w:val="00744BBD"/>
    <w:rsid w:val="00781E60"/>
    <w:rsid w:val="00783286"/>
    <w:rsid w:val="007B5A3C"/>
    <w:rsid w:val="007D21D9"/>
    <w:rsid w:val="008538B6"/>
    <w:rsid w:val="008A60EB"/>
    <w:rsid w:val="008E08EC"/>
    <w:rsid w:val="00916157"/>
    <w:rsid w:val="0094459A"/>
    <w:rsid w:val="00945289"/>
    <w:rsid w:val="009A698D"/>
    <w:rsid w:val="009E4647"/>
    <w:rsid w:val="00A42D09"/>
    <w:rsid w:val="00A45717"/>
    <w:rsid w:val="00A57EC1"/>
    <w:rsid w:val="00AB660B"/>
    <w:rsid w:val="00AB7EEE"/>
    <w:rsid w:val="00AF53A0"/>
    <w:rsid w:val="00B07C3B"/>
    <w:rsid w:val="00B47006"/>
    <w:rsid w:val="00B67530"/>
    <w:rsid w:val="00B81A1F"/>
    <w:rsid w:val="00B962F1"/>
    <w:rsid w:val="00BB0253"/>
    <w:rsid w:val="00BC1A50"/>
    <w:rsid w:val="00BE72BF"/>
    <w:rsid w:val="00C1532F"/>
    <w:rsid w:val="00C3506C"/>
    <w:rsid w:val="00C75907"/>
    <w:rsid w:val="00CA3D6F"/>
    <w:rsid w:val="00CF6980"/>
    <w:rsid w:val="00D13E66"/>
    <w:rsid w:val="00D25A53"/>
    <w:rsid w:val="00D57A73"/>
    <w:rsid w:val="00D85898"/>
    <w:rsid w:val="00DC404A"/>
    <w:rsid w:val="00DF35F6"/>
    <w:rsid w:val="00E65848"/>
    <w:rsid w:val="00E83E9D"/>
    <w:rsid w:val="00E9400D"/>
    <w:rsid w:val="00EE2437"/>
    <w:rsid w:val="00F0376C"/>
    <w:rsid w:val="00F12562"/>
    <w:rsid w:val="00F32CA1"/>
    <w:rsid w:val="00F76A0D"/>
    <w:rsid w:val="00F8112D"/>
    <w:rsid w:val="00F84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10F285"/>
  <w15:docId w15:val="{E69CA563-B4A5-4C6C-BF96-40B4FF7AD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40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404A"/>
  </w:style>
  <w:style w:type="paragraph" w:styleId="Stopka">
    <w:name w:val="footer"/>
    <w:basedOn w:val="Normalny"/>
    <w:link w:val="StopkaZnak"/>
    <w:uiPriority w:val="99"/>
    <w:unhideWhenUsed/>
    <w:rsid w:val="00DC40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404A"/>
  </w:style>
  <w:style w:type="paragraph" w:styleId="Tekstdymka">
    <w:name w:val="Balloon Text"/>
    <w:basedOn w:val="Normalny"/>
    <w:link w:val="TekstdymkaZnak"/>
    <w:uiPriority w:val="99"/>
    <w:semiHidden/>
    <w:unhideWhenUsed/>
    <w:rsid w:val="00DC4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404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250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250F04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250F0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9468C"/>
    <w:pPr>
      <w:ind w:left="720"/>
      <w:contextualSpacing/>
    </w:pPr>
  </w:style>
  <w:style w:type="table" w:styleId="Tabela-Siatka">
    <w:name w:val="Table Grid"/>
    <w:basedOn w:val="Standardowy"/>
    <w:uiPriority w:val="59"/>
    <w:rsid w:val="00713A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67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sp.rykoszyn@op.pl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uro\AppData\Local\Microsoft\Windows\Temporary%20Internet%20Files\Content.IE5\9AHUO9R4\papier%20firmowy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 firmowy1</Template>
  <TotalTime>2</TotalTime>
  <Pages>2</Pages>
  <Words>307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Biuro</dc:creator>
  <cp:lastModifiedBy>Sekretariat</cp:lastModifiedBy>
  <cp:revision>3</cp:revision>
  <cp:lastPrinted>2023-08-01T09:20:00Z</cp:lastPrinted>
  <dcterms:created xsi:type="dcterms:W3CDTF">2025-04-16T09:42:00Z</dcterms:created>
  <dcterms:modified xsi:type="dcterms:W3CDTF">2025-04-16T09:44:00Z</dcterms:modified>
</cp:coreProperties>
</file>