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B5565" w14:textId="77777777" w:rsidR="0055727E" w:rsidRPr="005A34CE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07395630"/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6A37AA21" w14:textId="77777777" w:rsidR="0055727E" w:rsidRPr="005A34CE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>
        <w:rPr>
          <w:rFonts w:ascii="Times New Roman" w:hAnsi="Times New Roman" w:cs="Times New Roman"/>
          <w:i/>
          <w:iCs/>
          <w:sz w:val="24"/>
          <w:szCs w:val="24"/>
        </w:rPr>
        <w:t>03.03.2026</w:t>
      </w:r>
    </w:p>
    <w:p w14:paraId="748694CB" w14:textId="77777777" w:rsidR="0055727E" w:rsidRDefault="0055727E" w:rsidP="0055727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A0723A8" w14:textId="77777777" w:rsidR="0055727E" w:rsidRPr="00DE1612" w:rsidRDefault="0055727E" w:rsidP="0055727E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2EEFE43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4413A378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40730BF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189F90C6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3C81C7AF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59D6508D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0DDD121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750C6A53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7857EE28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6058660C" w14:textId="77777777" w:rsidR="0055727E" w:rsidRPr="00DE1612" w:rsidRDefault="0055727E" w:rsidP="0055727E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4FBB64" w14:textId="77777777" w:rsidR="0055727E" w:rsidRPr="00DE1612" w:rsidRDefault="0055727E" w:rsidP="005572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1FD4CDC9" w14:textId="77777777" w:rsidR="0055727E" w:rsidRPr="00DE1612" w:rsidRDefault="0055727E" w:rsidP="005572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41E7656C" w14:textId="77777777" w:rsidR="0055727E" w:rsidRPr="00DE1612" w:rsidRDefault="0055727E" w:rsidP="005572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652AAC0F" w14:textId="77777777" w:rsidR="0055727E" w:rsidRPr="00DE1612" w:rsidRDefault="0055727E" w:rsidP="005572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3117B4C2" w14:textId="77777777" w:rsidR="0055727E" w:rsidRPr="00DE1612" w:rsidRDefault="0055727E" w:rsidP="0055727E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A4C200F" w14:textId="2DFB9826" w:rsidR="0055727E" w:rsidRPr="001D0D40" w:rsidRDefault="0055727E" w:rsidP="005572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A4C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</w:t>
      </w:r>
      <w:r>
        <w:rPr>
          <w:rFonts w:ascii="Times New Roman" w:hAnsi="Times New Roman" w:cs="Times New Roman"/>
          <w:bCs/>
          <w:sz w:val="24"/>
          <w:szCs w:val="24"/>
        </w:rPr>
        <w:t xml:space="preserve">03.03.2026 </w:t>
      </w:r>
      <w:r w:rsidRPr="00144A4C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Dostawa i montaż sufitu akustycznego podwieszanego w sali gimnastycznej 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Szko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ły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Podstawowej im. Józefa Piłsudskiego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w Rykoszynie”</w:t>
      </w:r>
    </w:p>
    <w:p w14:paraId="25768B49" w14:textId="77777777" w:rsidR="0055727E" w:rsidRPr="00144A4C" w:rsidRDefault="0055727E" w:rsidP="0055727E">
      <w:pPr>
        <w:pStyle w:val="Akapitzlist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FCA2CF6" w14:textId="77777777" w:rsidR="0055727E" w:rsidRPr="001D0D40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1A2BB11C" w14:textId="77777777" w:rsidR="0055727E" w:rsidRPr="00DE1612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19364D8D" w14:textId="77777777" w:rsidR="0055727E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349CD8C" w14:textId="77777777" w:rsidR="0055727E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55727E" w14:paraId="50FF0E6B" w14:textId="77777777" w:rsidTr="007E7B13">
        <w:tc>
          <w:tcPr>
            <w:tcW w:w="603" w:type="dxa"/>
          </w:tcPr>
          <w:p w14:paraId="515F5DF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52A461A2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074277B2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1BF69419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5D9C51E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55727E" w14:paraId="70705511" w14:textId="77777777" w:rsidTr="007E7B13">
        <w:tc>
          <w:tcPr>
            <w:tcW w:w="603" w:type="dxa"/>
          </w:tcPr>
          <w:p w14:paraId="63D8F03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4855E6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B837420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0AE03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549849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6D7FC2CD" w14:textId="77777777" w:rsidTr="007E7B13">
        <w:tc>
          <w:tcPr>
            <w:tcW w:w="603" w:type="dxa"/>
          </w:tcPr>
          <w:p w14:paraId="207C609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E916A06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B9D4FBC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0893D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D1BC5CB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3BFF36A3" w14:textId="77777777" w:rsidTr="007E7B13">
        <w:tc>
          <w:tcPr>
            <w:tcW w:w="603" w:type="dxa"/>
          </w:tcPr>
          <w:p w14:paraId="59612C4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FED93A9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846A6B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7793A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B6926B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2A5EADFA" w14:textId="77777777" w:rsidTr="007E7B13">
        <w:tc>
          <w:tcPr>
            <w:tcW w:w="603" w:type="dxa"/>
          </w:tcPr>
          <w:p w14:paraId="48DFE44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0465D0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366C97F6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0E82D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ABE876F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59AF2B5B" w14:textId="77777777" w:rsidTr="007E7B13">
        <w:tc>
          <w:tcPr>
            <w:tcW w:w="603" w:type="dxa"/>
          </w:tcPr>
          <w:p w14:paraId="0D4524F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0A6F23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FA6F87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96572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999506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2CF210CA" w14:textId="77777777" w:rsidTr="007E7B13">
        <w:tc>
          <w:tcPr>
            <w:tcW w:w="603" w:type="dxa"/>
          </w:tcPr>
          <w:p w14:paraId="301F200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51C311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595027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8BB23F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A41E4C4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4ED3C60B" w14:textId="77777777" w:rsidTr="007E7B13">
        <w:tc>
          <w:tcPr>
            <w:tcW w:w="603" w:type="dxa"/>
          </w:tcPr>
          <w:p w14:paraId="5D7AEA3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F77980B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3A10BEF4" w14:textId="77777777" w:rsidR="0055727E" w:rsidRPr="005A34CE" w:rsidRDefault="0055727E" w:rsidP="007E7B1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2F7A722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07792D84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616A77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lastRenderedPageBreak/>
        <w:t xml:space="preserve">Termin realizacji zamówienia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lipiec 2026 </w:t>
      </w:r>
    </w:p>
    <w:p w14:paraId="0D3E223D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23B42AD2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51DB77A8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6B8A38CD" w14:textId="77777777" w:rsidR="0055727E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0B20955" w14:textId="77777777" w:rsidR="0055727E" w:rsidRPr="005A34CE" w:rsidRDefault="0055727E" w:rsidP="0055727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91CDB45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314B44B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C556CFF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44364FB" w14:textId="77777777" w:rsidR="0055727E" w:rsidRPr="00BF3C8F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885ABDA" w14:textId="77777777" w:rsidR="0055727E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B1EACA7" w14:textId="77777777" w:rsidR="0055727E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2D25011" w14:textId="77777777" w:rsidR="0055727E" w:rsidRPr="00BF3C8F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09568E5F" w14:textId="77777777" w:rsidR="0055727E" w:rsidRPr="00BF3C8F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58A07F18" w14:textId="77777777" w:rsidR="0055727E" w:rsidRPr="00BF3C8F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2038987B" w14:textId="77777777" w:rsidR="0055727E" w:rsidRPr="00DE1612" w:rsidRDefault="0055727E" w:rsidP="005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E7B94" w14:textId="77777777" w:rsidR="0055727E" w:rsidRDefault="0055727E" w:rsidP="0055727E">
      <w:pPr>
        <w:jc w:val="right"/>
      </w:pPr>
      <w:r w:rsidRPr="00DE1612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tab/>
      </w:r>
      <w:r>
        <w:tab/>
      </w:r>
      <w:r>
        <w:tab/>
      </w:r>
    </w:p>
    <w:p w14:paraId="1617AEE4" w14:textId="77777777" w:rsidR="0055727E" w:rsidRDefault="0055727E" w:rsidP="0055727E">
      <w:pPr>
        <w:jc w:val="right"/>
      </w:pPr>
    </w:p>
    <w:p w14:paraId="259D174E" w14:textId="77777777" w:rsidR="0055727E" w:rsidRDefault="0055727E" w:rsidP="0055727E">
      <w:pPr>
        <w:jc w:val="right"/>
      </w:pPr>
    </w:p>
    <w:p w14:paraId="1693C0D6" w14:textId="77777777" w:rsidR="0055727E" w:rsidRDefault="0055727E" w:rsidP="0055727E">
      <w:pPr>
        <w:jc w:val="right"/>
      </w:pPr>
      <w:r>
        <w:tab/>
      </w:r>
      <w:r>
        <w:tab/>
        <w:t xml:space="preserve"> </w:t>
      </w:r>
      <w:r>
        <w:tab/>
      </w:r>
      <w:r>
        <w:tab/>
      </w:r>
    </w:p>
    <w:bookmarkEnd w:id="0"/>
    <w:p w14:paraId="3D599FBE" w14:textId="77777777" w:rsidR="0055727E" w:rsidRPr="001679E1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10AA4F" w14:textId="77777777" w:rsidR="00D35870" w:rsidRPr="003A0D4F" w:rsidRDefault="00D35870" w:rsidP="00D35870">
      <w:pPr>
        <w:ind w:firstLine="709"/>
        <w:jc w:val="center"/>
        <w:rPr>
          <w:b/>
          <w:sz w:val="24"/>
          <w:szCs w:val="24"/>
        </w:rPr>
      </w:pPr>
    </w:p>
    <w:p w14:paraId="2AF4BFFA" w14:textId="08748509" w:rsidR="006A70D8" w:rsidRPr="00D85898" w:rsidRDefault="006A70D8" w:rsidP="00D35870"/>
    <w:sectPr w:rsidR="006A70D8" w:rsidRPr="00D85898" w:rsidSect="00D35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B8864" w14:textId="77777777" w:rsidR="00ED68EE" w:rsidRDefault="00ED68EE" w:rsidP="00DC404A">
      <w:pPr>
        <w:spacing w:after="0" w:line="240" w:lineRule="auto"/>
      </w:pPr>
      <w:r>
        <w:separator/>
      </w:r>
    </w:p>
  </w:endnote>
  <w:endnote w:type="continuationSeparator" w:id="0">
    <w:p w14:paraId="11CE6AEC" w14:textId="77777777" w:rsidR="00ED68EE" w:rsidRDefault="00ED68EE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00F7C" w14:textId="77777777" w:rsidR="00ED68EE" w:rsidRDefault="00ED68EE" w:rsidP="00DC404A">
      <w:pPr>
        <w:spacing w:after="0" w:line="240" w:lineRule="auto"/>
      </w:pPr>
      <w:r>
        <w:separator/>
      </w:r>
    </w:p>
  </w:footnote>
  <w:footnote w:type="continuationSeparator" w:id="0">
    <w:p w14:paraId="03BD8BE6" w14:textId="77777777" w:rsidR="00ED68EE" w:rsidRDefault="00ED68EE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948031146" name="Obraz 94803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363326631" name="Obraz 36332663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B2041"/>
    <w:multiLevelType w:val="hybridMultilevel"/>
    <w:tmpl w:val="D484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C7F9B"/>
    <w:multiLevelType w:val="hybridMultilevel"/>
    <w:tmpl w:val="BB3C5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67C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10"/>
  </w:num>
  <w:num w:numId="2" w16cid:durableId="708068674">
    <w:abstractNumId w:val="6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11"/>
  </w:num>
  <w:num w:numId="7" w16cid:durableId="992635676">
    <w:abstractNumId w:val="9"/>
  </w:num>
  <w:num w:numId="8" w16cid:durableId="329914482">
    <w:abstractNumId w:val="8"/>
  </w:num>
  <w:num w:numId="9" w16cid:durableId="642078698">
    <w:abstractNumId w:val="5"/>
  </w:num>
  <w:num w:numId="10" w16cid:durableId="1403287698">
    <w:abstractNumId w:val="7"/>
  </w:num>
  <w:num w:numId="11" w16cid:durableId="761343262">
    <w:abstractNumId w:val="0"/>
  </w:num>
  <w:num w:numId="12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93655"/>
    <w:rsid w:val="000968FE"/>
    <w:rsid w:val="000A4F6A"/>
    <w:rsid w:val="000E5880"/>
    <w:rsid w:val="0018007B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0750B"/>
    <w:rsid w:val="003B4D23"/>
    <w:rsid w:val="003F21E6"/>
    <w:rsid w:val="0045703B"/>
    <w:rsid w:val="004655F3"/>
    <w:rsid w:val="0048679F"/>
    <w:rsid w:val="0049468C"/>
    <w:rsid w:val="004C4A18"/>
    <w:rsid w:val="004D79E3"/>
    <w:rsid w:val="0055727E"/>
    <w:rsid w:val="0058280E"/>
    <w:rsid w:val="0058395A"/>
    <w:rsid w:val="005A23ED"/>
    <w:rsid w:val="0062701C"/>
    <w:rsid w:val="0067407D"/>
    <w:rsid w:val="006A70D8"/>
    <w:rsid w:val="006E5CED"/>
    <w:rsid w:val="0070764C"/>
    <w:rsid w:val="00715ACE"/>
    <w:rsid w:val="00744BBD"/>
    <w:rsid w:val="00783286"/>
    <w:rsid w:val="007B5A3C"/>
    <w:rsid w:val="007D21D9"/>
    <w:rsid w:val="007E4B39"/>
    <w:rsid w:val="008538B6"/>
    <w:rsid w:val="008A60EB"/>
    <w:rsid w:val="008E08EC"/>
    <w:rsid w:val="00916157"/>
    <w:rsid w:val="00945289"/>
    <w:rsid w:val="009C78C5"/>
    <w:rsid w:val="009E4647"/>
    <w:rsid w:val="00A131A2"/>
    <w:rsid w:val="00A17218"/>
    <w:rsid w:val="00A42D09"/>
    <w:rsid w:val="00A45717"/>
    <w:rsid w:val="00A57EC1"/>
    <w:rsid w:val="00AB660B"/>
    <w:rsid w:val="00AB7EEE"/>
    <w:rsid w:val="00AF3839"/>
    <w:rsid w:val="00AF53A0"/>
    <w:rsid w:val="00B07C3B"/>
    <w:rsid w:val="00B47006"/>
    <w:rsid w:val="00B67530"/>
    <w:rsid w:val="00B81A1F"/>
    <w:rsid w:val="00B962F1"/>
    <w:rsid w:val="00BB0253"/>
    <w:rsid w:val="00BC1A50"/>
    <w:rsid w:val="00BE72BF"/>
    <w:rsid w:val="00C3506C"/>
    <w:rsid w:val="00C75907"/>
    <w:rsid w:val="00CA3D6F"/>
    <w:rsid w:val="00CF6980"/>
    <w:rsid w:val="00D13E66"/>
    <w:rsid w:val="00D25A53"/>
    <w:rsid w:val="00D35870"/>
    <w:rsid w:val="00D57A73"/>
    <w:rsid w:val="00D85898"/>
    <w:rsid w:val="00DC404A"/>
    <w:rsid w:val="00DF35F6"/>
    <w:rsid w:val="00E1392B"/>
    <w:rsid w:val="00E21D3F"/>
    <w:rsid w:val="00E66455"/>
    <w:rsid w:val="00E83E9D"/>
    <w:rsid w:val="00E9400D"/>
    <w:rsid w:val="00ED68EE"/>
    <w:rsid w:val="00EE2437"/>
    <w:rsid w:val="00F0376C"/>
    <w:rsid w:val="00F05463"/>
    <w:rsid w:val="00F12562"/>
    <w:rsid w:val="00F32CA1"/>
    <w:rsid w:val="00F76A0D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358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D3587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D35870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Nagwek2Znak">
    <w:name w:val="Nagłówek 2 Znak"/>
    <w:basedOn w:val="Domylnaczcionkaakapitu"/>
    <w:link w:val="Nagwek2"/>
    <w:rsid w:val="00D35870"/>
    <w:rPr>
      <w:rFonts w:ascii="Times New Roman" w:eastAsia="Times New Roman" w:hAnsi="Times New Roman" w:cs="Times New Roman"/>
      <w:sz w:val="28"/>
      <w:szCs w:val="20"/>
    </w:rPr>
  </w:style>
  <w:style w:type="table" w:styleId="Tabela-Siatka">
    <w:name w:val="Table Grid"/>
    <w:basedOn w:val="Standardowy"/>
    <w:uiPriority w:val="59"/>
    <w:rsid w:val="0055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1</TotalTime>
  <Pages>2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Sekretariat</cp:lastModifiedBy>
  <cp:revision>2</cp:revision>
  <cp:lastPrinted>2025-05-12T08:01:00Z</cp:lastPrinted>
  <dcterms:created xsi:type="dcterms:W3CDTF">2026-03-04T13:30:00Z</dcterms:created>
  <dcterms:modified xsi:type="dcterms:W3CDTF">2026-03-04T13:30:00Z</dcterms:modified>
</cp:coreProperties>
</file>