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B5565" w14:textId="77777777" w:rsidR="0055727E" w:rsidRPr="005A34CE" w:rsidRDefault="0055727E" w:rsidP="0055727E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Hlk107395630"/>
      <w:r w:rsidRPr="005A34CE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</w:p>
    <w:p w14:paraId="6A37AA21" w14:textId="08346B87" w:rsidR="0055727E" w:rsidRPr="005A34CE" w:rsidRDefault="0055727E" w:rsidP="0055727E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 xml:space="preserve">Do Zaproszenia z dnia </w:t>
      </w:r>
      <w:r w:rsidR="00334532">
        <w:rPr>
          <w:rFonts w:ascii="Times New Roman" w:hAnsi="Times New Roman" w:cs="Times New Roman"/>
          <w:i/>
          <w:iCs/>
          <w:sz w:val="24"/>
          <w:szCs w:val="24"/>
        </w:rPr>
        <w:t>09.0</w:t>
      </w:r>
      <w:r w:rsidR="00F134C3">
        <w:rPr>
          <w:rFonts w:ascii="Times New Roman" w:hAnsi="Times New Roman" w:cs="Times New Roman"/>
          <w:i/>
          <w:iCs/>
          <w:sz w:val="24"/>
          <w:szCs w:val="24"/>
        </w:rPr>
        <w:t>3.</w:t>
      </w:r>
      <w:r>
        <w:rPr>
          <w:rFonts w:ascii="Times New Roman" w:hAnsi="Times New Roman" w:cs="Times New Roman"/>
          <w:i/>
          <w:iCs/>
          <w:sz w:val="24"/>
          <w:szCs w:val="24"/>
        </w:rPr>
        <w:t>2026</w:t>
      </w:r>
    </w:p>
    <w:p w14:paraId="748694CB" w14:textId="77777777" w:rsidR="0055727E" w:rsidRDefault="0055727E" w:rsidP="0055727E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A0723A8" w14:textId="77777777" w:rsidR="0055727E" w:rsidRPr="00DE1612" w:rsidRDefault="0055727E" w:rsidP="0055727E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FORMULARZ OFERTOWY</w:t>
      </w:r>
    </w:p>
    <w:p w14:paraId="2EEFE43C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Dane dotyczące Wykonawcy :</w:t>
      </w:r>
    </w:p>
    <w:p w14:paraId="4413A378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….......................................................................................................................................</w:t>
      </w:r>
    </w:p>
    <w:p w14:paraId="40730BFC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Siedziba …....................................................................................................................................</w:t>
      </w:r>
    </w:p>
    <w:p w14:paraId="189F90C6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telefonu …...............................................................................................................................</w:t>
      </w:r>
    </w:p>
    <w:p w14:paraId="3C81C7AF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Fax…………………………………………………………………………….....…………........</w:t>
      </w:r>
    </w:p>
    <w:p w14:paraId="59D6508D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Nr. NIP .........................................................................................................................................</w:t>
      </w:r>
    </w:p>
    <w:p w14:paraId="0DDD121C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REGON …...............................................................................................................................</w:t>
      </w:r>
    </w:p>
    <w:p w14:paraId="750C6A53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banku i numer rachunku bankowego …………………………………………………...</w:t>
      </w:r>
    </w:p>
    <w:p w14:paraId="7857EE28" w14:textId="77777777" w:rsidR="0055727E" w:rsidRPr="00DE1612" w:rsidRDefault="0055727E" w:rsidP="0055727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6058660C" w14:textId="77777777" w:rsidR="0055727E" w:rsidRPr="00DE1612" w:rsidRDefault="0055727E" w:rsidP="0055727E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A4FBB64" w14:textId="77777777" w:rsidR="0055727E" w:rsidRPr="00DE1612" w:rsidRDefault="0055727E" w:rsidP="0055727E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 xml:space="preserve">Dane dotyczące </w:t>
      </w: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DE1612">
        <w:rPr>
          <w:rFonts w:ascii="Times New Roman" w:hAnsi="Times New Roman" w:cs="Times New Roman"/>
          <w:b/>
          <w:bCs/>
          <w:sz w:val="24"/>
          <w:szCs w:val="24"/>
        </w:rPr>
        <w:t>amawiającego:</w:t>
      </w:r>
    </w:p>
    <w:p w14:paraId="1FD4CDC9" w14:textId="77777777" w:rsidR="0055727E" w:rsidRPr="00DE1612" w:rsidRDefault="0055727E" w:rsidP="00F134C3">
      <w:pPr>
        <w:tabs>
          <w:tab w:val="num" w:pos="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Szkoła Podstawowa im Józefa Piłsudskiego w Rykoszynie,</w:t>
      </w:r>
    </w:p>
    <w:p w14:paraId="41E7656C" w14:textId="77777777" w:rsidR="0055727E" w:rsidRPr="00DE1612" w:rsidRDefault="0055727E" w:rsidP="00F134C3">
      <w:pPr>
        <w:tabs>
          <w:tab w:val="num" w:pos="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26-065 Piekoszów</w:t>
      </w:r>
    </w:p>
    <w:p w14:paraId="652AAC0F" w14:textId="77777777" w:rsidR="0055727E" w:rsidRPr="00DE1612" w:rsidRDefault="0055727E" w:rsidP="00F134C3">
      <w:pPr>
        <w:tabs>
          <w:tab w:val="num" w:pos="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Rykoszyn, ul. Świętokrzyska 112</w:t>
      </w:r>
    </w:p>
    <w:p w14:paraId="3A076DC7" w14:textId="77777777" w:rsidR="00F134C3" w:rsidRDefault="00F134C3" w:rsidP="00F134C3">
      <w:pPr>
        <w:jc w:val="both"/>
        <w:rPr>
          <w:rFonts w:ascii="Palatino Linotype" w:hAnsi="Palatino Linotype"/>
          <w:sz w:val="24"/>
          <w:szCs w:val="24"/>
        </w:rPr>
      </w:pPr>
    </w:p>
    <w:p w14:paraId="2D53C243" w14:textId="44DEFFC8" w:rsidR="00F134C3" w:rsidRPr="00F134C3" w:rsidRDefault="0055727E" w:rsidP="00F134C3">
      <w:pPr>
        <w:jc w:val="both"/>
        <w:rPr>
          <w:rFonts w:ascii="Palatino Linotype" w:hAnsi="Palatino Linotype"/>
          <w:b/>
          <w:bCs/>
          <w:sz w:val="24"/>
          <w:szCs w:val="24"/>
        </w:rPr>
      </w:pPr>
      <w:r w:rsidRPr="00F134C3">
        <w:rPr>
          <w:rFonts w:ascii="Palatino Linotype" w:hAnsi="Palatino Linotype"/>
          <w:sz w:val="24"/>
          <w:szCs w:val="24"/>
        </w:rPr>
        <w:t>Nawiązując do Zaproszenia z dnia 0</w:t>
      </w:r>
      <w:r w:rsidR="00F134C3" w:rsidRPr="00F134C3">
        <w:rPr>
          <w:rFonts w:ascii="Palatino Linotype" w:hAnsi="Palatino Linotype"/>
          <w:sz w:val="24"/>
          <w:szCs w:val="24"/>
        </w:rPr>
        <w:t>9</w:t>
      </w:r>
      <w:r w:rsidRPr="00F134C3">
        <w:rPr>
          <w:rFonts w:ascii="Palatino Linotype" w:hAnsi="Palatino Linotype"/>
          <w:sz w:val="24"/>
          <w:szCs w:val="24"/>
        </w:rPr>
        <w:t xml:space="preserve">.03.2026  na </w:t>
      </w:r>
      <w:r w:rsidR="00F134C3" w:rsidRPr="00F134C3">
        <w:rPr>
          <w:rFonts w:ascii="Palatino Linotype" w:hAnsi="Palatino Linotype"/>
          <w:b/>
          <w:bCs/>
          <w:color w:val="111111"/>
          <w:sz w:val="24"/>
          <w:szCs w:val="24"/>
        </w:rPr>
        <w:t>„Odbiór</w:t>
      </w:r>
      <w:r w:rsidR="00F134C3" w:rsidRPr="00F134C3">
        <w:rPr>
          <w:rFonts w:ascii="Palatino Linotype" w:hAnsi="Palatino Linotype"/>
          <w:b/>
          <w:bCs/>
          <w:color w:val="111111"/>
          <w:spacing w:val="25"/>
          <w:sz w:val="24"/>
          <w:szCs w:val="24"/>
        </w:rPr>
        <w:t xml:space="preserve"> </w:t>
      </w:r>
      <w:r w:rsidR="00F134C3" w:rsidRPr="00F134C3">
        <w:rPr>
          <w:rFonts w:ascii="Palatino Linotype" w:hAnsi="Palatino Linotype"/>
          <w:b/>
          <w:bCs/>
          <w:color w:val="1A1A1A"/>
          <w:sz w:val="24"/>
          <w:szCs w:val="24"/>
        </w:rPr>
        <w:t>i</w:t>
      </w:r>
      <w:r w:rsidR="00F134C3" w:rsidRPr="00F134C3">
        <w:rPr>
          <w:rFonts w:ascii="Palatino Linotype" w:hAnsi="Palatino Linotype"/>
          <w:b/>
          <w:bCs/>
          <w:color w:val="1A1A1A"/>
          <w:spacing w:val="5"/>
          <w:sz w:val="24"/>
          <w:szCs w:val="24"/>
        </w:rPr>
        <w:t xml:space="preserve"> </w:t>
      </w:r>
      <w:r w:rsidR="00F134C3" w:rsidRPr="00F134C3">
        <w:rPr>
          <w:rFonts w:ascii="Palatino Linotype" w:hAnsi="Palatino Linotype"/>
          <w:b/>
          <w:bCs/>
          <w:color w:val="181818"/>
          <w:sz w:val="24"/>
          <w:szCs w:val="24"/>
        </w:rPr>
        <w:t>transport</w:t>
      </w:r>
      <w:r w:rsidR="00F134C3" w:rsidRPr="00F134C3">
        <w:rPr>
          <w:rFonts w:ascii="Palatino Linotype" w:hAnsi="Palatino Linotype"/>
          <w:b/>
          <w:bCs/>
          <w:color w:val="181818"/>
          <w:spacing w:val="27"/>
          <w:sz w:val="24"/>
          <w:szCs w:val="24"/>
        </w:rPr>
        <w:t xml:space="preserve"> </w:t>
      </w:r>
      <w:r w:rsidR="00F134C3" w:rsidRPr="00F134C3">
        <w:rPr>
          <w:rFonts w:ascii="Palatino Linotype" w:hAnsi="Palatino Linotype"/>
          <w:b/>
          <w:bCs/>
          <w:color w:val="161616"/>
          <w:sz w:val="24"/>
          <w:szCs w:val="24"/>
        </w:rPr>
        <w:t>odpadów</w:t>
      </w:r>
      <w:r w:rsidR="00F134C3" w:rsidRPr="00F134C3">
        <w:rPr>
          <w:rFonts w:ascii="Palatino Linotype" w:hAnsi="Palatino Linotype"/>
          <w:b/>
          <w:bCs/>
          <w:color w:val="161616"/>
          <w:spacing w:val="32"/>
          <w:sz w:val="24"/>
          <w:szCs w:val="24"/>
        </w:rPr>
        <w:t xml:space="preserve"> </w:t>
      </w:r>
      <w:r w:rsidR="00F134C3" w:rsidRPr="00F134C3">
        <w:rPr>
          <w:rFonts w:ascii="Palatino Linotype" w:hAnsi="Palatino Linotype"/>
          <w:b/>
          <w:bCs/>
          <w:color w:val="0F0F0F"/>
          <w:sz w:val="24"/>
          <w:szCs w:val="24"/>
        </w:rPr>
        <w:t>zmieszanych/selektywnych</w:t>
      </w:r>
      <w:r w:rsidR="00F134C3" w:rsidRPr="00F134C3">
        <w:rPr>
          <w:rFonts w:ascii="Palatino Linotype" w:hAnsi="Palatino Linotype"/>
          <w:b/>
          <w:bCs/>
          <w:color w:val="0F0F0F"/>
          <w:spacing w:val="20"/>
          <w:sz w:val="24"/>
          <w:szCs w:val="24"/>
        </w:rPr>
        <w:t xml:space="preserve"> </w:t>
      </w:r>
      <w:r w:rsidR="00F134C3" w:rsidRPr="00F134C3">
        <w:rPr>
          <w:rFonts w:ascii="Palatino Linotype" w:hAnsi="Palatino Linotype"/>
          <w:b/>
          <w:bCs/>
          <w:sz w:val="24"/>
          <w:szCs w:val="24"/>
        </w:rPr>
        <w:t xml:space="preserve">z posesji Szkoły Podstawowej im. Józefa Piłsudskiego w Rykoszynie, ul. Świętokrzyska 112, </w:t>
      </w:r>
      <w:r w:rsidR="00F134C3" w:rsidRPr="00F134C3">
        <w:rPr>
          <w:rFonts w:ascii="Palatino Linotype" w:hAnsi="Palatino Linotype"/>
          <w:b/>
          <w:bCs/>
          <w:color w:val="1D1D1D"/>
          <w:spacing w:val="-3"/>
          <w:sz w:val="24"/>
          <w:szCs w:val="24"/>
        </w:rPr>
        <w:t xml:space="preserve"> </w:t>
      </w:r>
      <w:r w:rsidR="00F134C3" w:rsidRPr="00F134C3">
        <w:rPr>
          <w:rFonts w:ascii="Palatino Linotype" w:hAnsi="Palatino Linotype"/>
          <w:b/>
          <w:bCs/>
          <w:color w:val="151515"/>
          <w:w w:val="90"/>
          <w:sz w:val="24"/>
          <w:szCs w:val="24"/>
        </w:rPr>
        <w:t>26-065</w:t>
      </w:r>
      <w:r w:rsidR="00F134C3" w:rsidRPr="00F134C3">
        <w:rPr>
          <w:rFonts w:ascii="Palatino Linotype" w:hAnsi="Palatino Linotype"/>
          <w:b/>
          <w:bCs/>
          <w:color w:val="151515"/>
          <w:spacing w:val="-1"/>
          <w:sz w:val="24"/>
          <w:szCs w:val="24"/>
        </w:rPr>
        <w:t xml:space="preserve"> </w:t>
      </w:r>
      <w:r w:rsidR="00F134C3" w:rsidRPr="00F134C3">
        <w:rPr>
          <w:rFonts w:ascii="Palatino Linotype" w:hAnsi="Palatino Linotype"/>
          <w:b/>
          <w:bCs/>
          <w:color w:val="151515"/>
          <w:spacing w:val="-2"/>
          <w:w w:val="90"/>
          <w:sz w:val="24"/>
          <w:szCs w:val="24"/>
        </w:rPr>
        <w:t>Rykoszyn“</w:t>
      </w:r>
    </w:p>
    <w:p w14:paraId="0A4C200F" w14:textId="01504CE0" w:rsidR="0055727E" w:rsidRPr="001D0D40" w:rsidRDefault="0055727E" w:rsidP="005572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CA2CF6" w14:textId="77777777" w:rsidR="0055727E" w:rsidRPr="00F134C3" w:rsidRDefault="0055727E" w:rsidP="0055727E">
      <w:pPr>
        <w:pStyle w:val="Akapitzlist"/>
        <w:numPr>
          <w:ilvl w:val="0"/>
          <w:numId w:val="1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34C3">
        <w:rPr>
          <w:rFonts w:ascii="Times New Roman" w:hAnsi="Times New Roman" w:cs="Times New Roman"/>
          <w:sz w:val="24"/>
          <w:szCs w:val="24"/>
        </w:rPr>
        <w:t>Oferuję wykonanie przedmiotu Zamówienia za łączną cenę:</w:t>
      </w:r>
    </w:p>
    <w:p w14:paraId="1A2BB11C" w14:textId="77777777" w:rsidR="0055727E" w:rsidRPr="00DE1612" w:rsidRDefault="0055727E" w:rsidP="00F134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netto ………………….. zł (słownie złotych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DE1612">
        <w:rPr>
          <w:rFonts w:ascii="Times New Roman" w:hAnsi="Times New Roman" w:cs="Times New Roman"/>
          <w:sz w:val="24"/>
          <w:szCs w:val="24"/>
        </w:rPr>
        <w:t>)</w:t>
      </w:r>
    </w:p>
    <w:p w14:paraId="19364D8D" w14:textId="77777777" w:rsidR="0055727E" w:rsidRDefault="0055727E" w:rsidP="00F134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brutto ………………….. zł (słownie złotych ………………………</w:t>
      </w:r>
      <w:r>
        <w:rPr>
          <w:rFonts w:ascii="Times New Roman" w:hAnsi="Times New Roman" w:cs="Times New Roman"/>
          <w:sz w:val="24"/>
          <w:szCs w:val="24"/>
        </w:rPr>
        <w:t>…………….</w:t>
      </w:r>
      <w:r w:rsidRPr="00DE1612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349CD8C" w14:textId="77777777" w:rsidR="0055727E" w:rsidRDefault="0055727E" w:rsidP="00F134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tym: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3"/>
        <w:gridCol w:w="3045"/>
        <w:gridCol w:w="1167"/>
        <w:gridCol w:w="1843"/>
        <w:gridCol w:w="2404"/>
      </w:tblGrid>
      <w:tr w:rsidR="0055727E" w14:paraId="50FF0E6B" w14:textId="77777777" w:rsidTr="007E7B13">
        <w:tc>
          <w:tcPr>
            <w:tcW w:w="603" w:type="dxa"/>
          </w:tcPr>
          <w:p w14:paraId="515F5DF5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045" w:type="dxa"/>
          </w:tcPr>
          <w:p w14:paraId="52A461A2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</w:p>
        </w:tc>
        <w:tc>
          <w:tcPr>
            <w:tcW w:w="1167" w:type="dxa"/>
          </w:tcPr>
          <w:p w14:paraId="074277B2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843" w:type="dxa"/>
          </w:tcPr>
          <w:p w14:paraId="1BF69419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2404" w:type="dxa"/>
          </w:tcPr>
          <w:p w14:paraId="5D9C51E8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55727E" w14:paraId="70705511" w14:textId="77777777" w:rsidTr="007E7B13">
        <w:tc>
          <w:tcPr>
            <w:tcW w:w="603" w:type="dxa"/>
          </w:tcPr>
          <w:p w14:paraId="63D8F03E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14855E68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5B837420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D0AE03E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5498497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6D7FC2CD" w14:textId="77777777" w:rsidTr="007E7B13">
        <w:tc>
          <w:tcPr>
            <w:tcW w:w="603" w:type="dxa"/>
          </w:tcPr>
          <w:p w14:paraId="207C6091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E916A06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B9D4FBC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0893D3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D1BC5CB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3BFF36A3" w14:textId="77777777" w:rsidTr="007E7B13">
        <w:tc>
          <w:tcPr>
            <w:tcW w:w="603" w:type="dxa"/>
          </w:tcPr>
          <w:p w14:paraId="59612C4E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7FED93A9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5846A6BD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7793AD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B6926B7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2A5EADFA" w14:textId="77777777" w:rsidTr="007E7B13">
        <w:tc>
          <w:tcPr>
            <w:tcW w:w="603" w:type="dxa"/>
          </w:tcPr>
          <w:p w14:paraId="48DFE44E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0465D0D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366C97F6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0E82D8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ABE876F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59AF2B5B" w14:textId="77777777" w:rsidTr="007E7B13">
        <w:tc>
          <w:tcPr>
            <w:tcW w:w="603" w:type="dxa"/>
          </w:tcPr>
          <w:p w14:paraId="0D4524F1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0A6F237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FA6F875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965721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999506D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2CF210CA" w14:textId="77777777" w:rsidTr="007E7B13">
        <w:tc>
          <w:tcPr>
            <w:tcW w:w="603" w:type="dxa"/>
          </w:tcPr>
          <w:p w14:paraId="301F2005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51C311D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15950273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8BB23F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A41E4C4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27E" w14:paraId="4ED3C60B" w14:textId="77777777" w:rsidTr="007E7B13">
        <w:tc>
          <w:tcPr>
            <w:tcW w:w="603" w:type="dxa"/>
          </w:tcPr>
          <w:p w14:paraId="5D7AEA33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4F77980B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AEEF3" w:themeFill="accent5" w:themeFillTint="33"/>
          </w:tcPr>
          <w:p w14:paraId="3A10BEF4" w14:textId="77777777" w:rsidR="0055727E" w:rsidRPr="005A34CE" w:rsidRDefault="0055727E" w:rsidP="007E7B1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2F7A7221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DAEEF3" w:themeFill="accent5" w:themeFillTint="33"/>
          </w:tcPr>
          <w:p w14:paraId="07792D84" w14:textId="77777777" w:rsidR="0055727E" w:rsidRDefault="0055727E" w:rsidP="007E7B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616A77" w14:textId="57B1FECD" w:rsidR="0055727E" w:rsidRPr="003F5C0C" w:rsidRDefault="0055727E" w:rsidP="0055727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lastRenderedPageBreak/>
        <w:t xml:space="preserve">Termin realizacji zamówienia </w:t>
      </w:r>
      <w:r w:rsidR="00F134C3">
        <w:rPr>
          <w:rFonts w:ascii="Times New Roman" w:hAnsi="Times New Roman" w:cs="Times New Roman"/>
          <w:b/>
          <w:bCs/>
          <w:sz w:val="24"/>
          <w:szCs w:val="24"/>
        </w:rPr>
        <w:t>01.04.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2026 </w:t>
      </w:r>
      <w:r w:rsidR="00F134C3">
        <w:rPr>
          <w:rFonts w:ascii="Times New Roman" w:hAnsi="Times New Roman" w:cs="Times New Roman"/>
          <w:b/>
          <w:bCs/>
          <w:sz w:val="24"/>
          <w:szCs w:val="24"/>
        </w:rPr>
        <w:t>do 31.12.2026</w:t>
      </w:r>
    </w:p>
    <w:p w14:paraId="0D3E223D" w14:textId="77777777" w:rsidR="0055727E" w:rsidRPr="003F5C0C" w:rsidRDefault="0055727E" w:rsidP="0055727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w cenie oferty zostały uwzględnione wszystkie koszty wykonania zamówienia.</w:t>
      </w:r>
    </w:p>
    <w:p w14:paraId="23B42AD2" w14:textId="77777777" w:rsidR="0055727E" w:rsidRPr="003F5C0C" w:rsidRDefault="0055727E" w:rsidP="0055727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spełniamy warunki udziału w powyższym post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3F5C0C">
        <w:rPr>
          <w:rFonts w:ascii="Times New Roman" w:hAnsi="Times New Roman" w:cs="Times New Roman"/>
          <w:sz w:val="24"/>
          <w:szCs w:val="24"/>
        </w:rPr>
        <w:t>powaniu.</w:t>
      </w:r>
    </w:p>
    <w:p w14:paraId="6B8A38CD" w14:textId="77777777" w:rsidR="0055727E" w:rsidRDefault="0055727E" w:rsidP="0055727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Załączniki do oferty cenowej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0B20955" w14:textId="77777777" w:rsidR="0055727E" w:rsidRPr="005A34CE" w:rsidRDefault="0055727E" w:rsidP="0055727E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91CDB45" w14:textId="77777777" w:rsidR="0055727E" w:rsidRPr="005A34CE" w:rsidRDefault="0055727E" w:rsidP="0055727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…………………………………….………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2314B44B" w14:textId="77777777" w:rsidR="0055727E" w:rsidRPr="005A34CE" w:rsidRDefault="0055727E" w:rsidP="0055727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C556CFF" w14:textId="77777777" w:rsidR="0055727E" w:rsidRPr="005A34CE" w:rsidRDefault="0055727E" w:rsidP="0055727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44364FB" w14:textId="77777777" w:rsidR="0055727E" w:rsidRPr="00BF3C8F" w:rsidRDefault="0055727E" w:rsidP="0055727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885ABDA" w14:textId="77777777" w:rsidR="0055727E" w:rsidRDefault="0055727E" w:rsidP="0055727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B1EACA7" w14:textId="77777777" w:rsidR="0055727E" w:rsidRDefault="0055727E" w:rsidP="0055727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72D25011" w14:textId="77777777" w:rsidR="0055727E" w:rsidRPr="00BF3C8F" w:rsidRDefault="0055727E" w:rsidP="0055727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Dnia……………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Pr="00BF3C8F">
        <w:rPr>
          <w:rFonts w:ascii="Times New Roman" w:hAnsi="Times New Roman" w:cs="Times New Roman"/>
          <w:i/>
          <w:iCs/>
          <w:sz w:val="24"/>
          <w:szCs w:val="24"/>
        </w:rPr>
        <w:t>…………………………….…………</w:t>
      </w:r>
    </w:p>
    <w:p w14:paraId="09568E5F" w14:textId="77777777" w:rsidR="0055727E" w:rsidRPr="00BF3C8F" w:rsidRDefault="0055727E" w:rsidP="0055727E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Podpis Wykonawcy lub osoby upoważnionej</w:t>
      </w:r>
    </w:p>
    <w:p w14:paraId="58A07F18" w14:textId="77777777" w:rsidR="0055727E" w:rsidRPr="00BF3C8F" w:rsidRDefault="0055727E" w:rsidP="0055727E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Pieczęć Wykonawcy</w:t>
      </w:r>
    </w:p>
    <w:p w14:paraId="2038987B" w14:textId="77777777" w:rsidR="0055727E" w:rsidRPr="00DE1612" w:rsidRDefault="0055727E" w:rsidP="005572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E7B94" w14:textId="77777777" w:rsidR="0055727E" w:rsidRDefault="0055727E" w:rsidP="0055727E">
      <w:pPr>
        <w:jc w:val="right"/>
      </w:pPr>
      <w:r w:rsidRPr="00DE1612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>
        <w:tab/>
      </w:r>
      <w:r>
        <w:tab/>
      </w:r>
      <w:r>
        <w:tab/>
      </w:r>
    </w:p>
    <w:p w14:paraId="1617AEE4" w14:textId="77777777" w:rsidR="0055727E" w:rsidRDefault="0055727E" w:rsidP="0055727E">
      <w:pPr>
        <w:jc w:val="right"/>
      </w:pPr>
    </w:p>
    <w:p w14:paraId="259D174E" w14:textId="77777777" w:rsidR="0055727E" w:rsidRDefault="0055727E" w:rsidP="0055727E">
      <w:pPr>
        <w:jc w:val="right"/>
      </w:pPr>
    </w:p>
    <w:p w14:paraId="1693C0D6" w14:textId="77777777" w:rsidR="0055727E" w:rsidRDefault="0055727E" w:rsidP="0055727E">
      <w:pPr>
        <w:jc w:val="right"/>
      </w:pPr>
      <w:r>
        <w:tab/>
      </w:r>
      <w:r>
        <w:tab/>
        <w:t xml:space="preserve"> </w:t>
      </w:r>
      <w:r>
        <w:tab/>
      </w:r>
      <w:r>
        <w:tab/>
      </w:r>
    </w:p>
    <w:bookmarkEnd w:id="0"/>
    <w:p w14:paraId="3D599FBE" w14:textId="77777777" w:rsidR="0055727E" w:rsidRPr="001679E1" w:rsidRDefault="0055727E" w:rsidP="005572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10AA4F" w14:textId="77777777" w:rsidR="00D35870" w:rsidRPr="003A0D4F" w:rsidRDefault="00D35870" w:rsidP="00D35870">
      <w:pPr>
        <w:ind w:firstLine="709"/>
        <w:jc w:val="center"/>
        <w:rPr>
          <w:b/>
          <w:sz w:val="24"/>
          <w:szCs w:val="24"/>
        </w:rPr>
      </w:pPr>
    </w:p>
    <w:p w14:paraId="2AF4BFFA" w14:textId="08748509" w:rsidR="006A70D8" w:rsidRPr="00D85898" w:rsidRDefault="006A70D8" w:rsidP="00D35870"/>
    <w:sectPr w:rsidR="006A70D8" w:rsidRPr="00D85898" w:rsidSect="00D358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A91C0" w14:textId="77777777" w:rsidR="00B3309C" w:rsidRDefault="00B3309C" w:rsidP="00DC404A">
      <w:pPr>
        <w:spacing w:after="0" w:line="240" w:lineRule="auto"/>
      </w:pPr>
      <w:r>
        <w:separator/>
      </w:r>
    </w:p>
  </w:endnote>
  <w:endnote w:type="continuationSeparator" w:id="0">
    <w:p w14:paraId="577A6898" w14:textId="77777777" w:rsidR="00B3309C" w:rsidRDefault="00B3309C" w:rsidP="00DC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82EF1" w14:textId="77777777" w:rsidR="008E08EC" w:rsidRDefault="008E08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513CD" w14:textId="77777777" w:rsidR="00744BBD" w:rsidRDefault="00D25A53" w:rsidP="00744BBD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3F9627" wp14:editId="5C6FFF4D">
              <wp:simplePos x="0" y="0"/>
              <wp:positionH relativeFrom="column">
                <wp:posOffset>-4445</wp:posOffset>
              </wp:positionH>
              <wp:positionV relativeFrom="paragraph">
                <wp:posOffset>-65405</wp:posOffset>
              </wp:positionV>
              <wp:extent cx="5991225" cy="0"/>
              <wp:effectExtent l="14605" t="10795" r="13970" b="825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EEF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.35pt;margin-top:-5.15pt;width:471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" strokecolor="#17365d [2415]" strokeweight="1pt">
              <v:shadow color="#243f60 [1604]" opacity=".5" offset="1pt"/>
            </v:shape>
          </w:pict>
        </mc:Fallback>
      </mc:AlternateContent>
    </w:r>
    <w:r w:rsidR="00744BBD">
      <w:t>Szkoła Podstawowa im. Józefa Piłsudskiego w Rykoszynie</w:t>
    </w:r>
  </w:p>
  <w:p w14:paraId="39E59137" w14:textId="77777777" w:rsidR="00744BBD" w:rsidRDefault="00744BB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08820" w14:textId="77777777" w:rsidR="008E08EC" w:rsidRDefault="008E08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B3CA0" w14:textId="77777777" w:rsidR="00B3309C" w:rsidRDefault="00B3309C" w:rsidP="00DC404A">
      <w:pPr>
        <w:spacing w:after="0" w:line="240" w:lineRule="auto"/>
      </w:pPr>
      <w:r>
        <w:separator/>
      </w:r>
    </w:p>
  </w:footnote>
  <w:footnote w:type="continuationSeparator" w:id="0">
    <w:p w14:paraId="1CC25817" w14:textId="77777777" w:rsidR="00B3309C" w:rsidRDefault="00B3309C" w:rsidP="00DC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62CA2" w14:textId="77777777" w:rsidR="008E08EC" w:rsidRDefault="008E08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79BC5" w14:textId="77777777" w:rsidR="00250F04" w:rsidRPr="00250F04" w:rsidRDefault="00093655" w:rsidP="00250F04">
    <w:pPr>
      <w:pStyle w:val="Nagwek"/>
      <w:pBdr>
        <w:between w:val="single" w:sz="4" w:space="1" w:color="4F81BD" w:themeColor="accent1"/>
      </w:pBdr>
      <w:spacing w:line="276" w:lineRule="auto"/>
      <w:jc w:val="center"/>
      <w:rPr>
        <w:rFonts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0E4CBBF" wp14:editId="4469432A">
          <wp:simplePos x="0" y="0"/>
          <wp:positionH relativeFrom="column">
            <wp:posOffset>4700905</wp:posOffset>
          </wp:positionH>
          <wp:positionV relativeFrom="paragraph">
            <wp:posOffset>-13335</wp:posOffset>
          </wp:positionV>
          <wp:extent cx="1409700" cy="1204960"/>
          <wp:effectExtent l="19050" t="0" r="0" b="0"/>
          <wp:wrapNone/>
          <wp:docPr id="948031146" name="Obraz 94803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08" cy="1217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4287DD" wp14:editId="3462E873">
              <wp:simplePos x="0" y="0"/>
              <wp:positionH relativeFrom="column">
                <wp:posOffset>-746760</wp:posOffset>
              </wp:positionH>
              <wp:positionV relativeFrom="paragraph">
                <wp:posOffset>-70485</wp:posOffset>
              </wp:positionV>
              <wp:extent cx="6800215" cy="0"/>
              <wp:effectExtent l="15240" t="15240" r="13970" b="1333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02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EFE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8.8pt;margin-top:-5.55pt;width:535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" strokecolor="#17365d [2415]" strokeweight="2pt"/>
          </w:pict>
        </mc:Fallback>
      </mc:AlternateContent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7C6256" wp14:editId="2BD55FED">
              <wp:simplePos x="0" y="0"/>
              <wp:positionH relativeFrom="column">
                <wp:posOffset>-747395</wp:posOffset>
              </wp:positionH>
              <wp:positionV relativeFrom="paragraph">
                <wp:posOffset>-70485</wp:posOffset>
              </wp:positionV>
              <wp:extent cx="635" cy="1676400"/>
              <wp:effectExtent l="14605" t="15240" r="22860" b="2286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" cy="167640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E1F95F" id="AutoShape 1" o:spid="_x0000_s1026" type="#_x0000_t32" style="position:absolute;margin-left:-58.85pt;margin-top:-5.55pt;width:.05pt;height:13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" strokecolor="#17365d [2415]" strokeweight="2.25pt"/>
          </w:pict>
        </mc:Fallback>
      </mc:AlternateContent>
    </w:r>
    <w:r w:rsidR="00250F04">
      <w:rPr>
        <w:noProof/>
      </w:rPr>
      <w:drawing>
        <wp:anchor distT="0" distB="0" distL="114300" distR="114300" simplePos="0" relativeHeight="251660288" behindDoc="1" locked="0" layoutInCell="1" allowOverlap="1" wp14:anchorId="33CDC30B" wp14:editId="77C03C75">
          <wp:simplePos x="0" y="0"/>
          <wp:positionH relativeFrom="column">
            <wp:posOffset>-175895</wp:posOffset>
          </wp:positionH>
          <wp:positionV relativeFrom="paragraph">
            <wp:posOffset>93345</wp:posOffset>
          </wp:positionV>
          <wp:extent cx="838200" cy="914400"/>
          <wp:effectExtent l="19050" t="0" r="0" b="0"/>
          <wp:wrapNone/>
          <wp:docPr id="363326631" name="Obraz 363326631" descr="D:\edyta\EDYTA\Rykoszyn\dokumenty\piekoszow_herbv9-275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dyta\EDYTA\Rykoszyn\dokumenty\piekoszow_herbv9-275x3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0F04" w:rsidRPr="00250F04">
      <w:rPr>
        <w:sz w:val="20"/>
        <w:szCs w:val="20"/>
      </w:rPr>
      <w:t xml:space="preserve">        </w:t>
    </w:r>
    <w:r w:rsidR="00250F04" w:rsidRPr="00250F04">
      <w:rPr>
        <w:rStyle w:val="Pogrubienie"/>
        <w:b w:val="0"/>
        <w:sz w:val="20"/>
        <w:szCs w:val="20"/>
        <w:bdr w:val="none" w:sz="0" w:space="0" w:color="auto" w:frame="1"/>
      </w:rPr>
      <w:t>Szkoła Podstawowa im. Józefa Piłsudskiego w Rykoszynie</w:t>
    </w:r>
  </w:p>
  <w:p w14:paraId="545FA4F7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Rykoszyn, ul. Świętokrzyska 112</w:t>
    </w:r>
  </w:p>
  <w:p w14:paraId="74486DB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26-065 Piekoszów</w:t>
    </w:r>
  </w:p>
  <w:p w14:paraId="19A7264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NIP 959 188 09 30 – Regon 001166040</w:t>
    </w:r>
  </w:p>
  <w:p w14:paraId="3C756A29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Tel./fax 41 30 61 014</w:t>
    </w:r>
  </w:p>
  <w:p w14:paraId="7F7668FA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e-mail: </w:t>
    </w:r>
    <w:hyperlink r:id="rId3" w:history="1">
      <w:r w:rsidRPr="008538B6">
        <w:rPr>
          <w:rStyle w:val="Hipercze"/>
          <w:rFonts w:asciiTheme="minorHAnsi" w:hAnsiTheme="minorHAnsi"/>
          <w:bCs/>
          <w:color w:val="auto"/>
          <w:sz w:val="20"/>
          <w:szCs w:val="20"/>
          <w:bdr w:val="none" w:sz="0" w:space="0" w:color="auto" w:frame="1"/>
          <w:lang w:val="en-US"/>
        </w:rPr>
        <w:t>sp.rykoszyn@piekoszow.pl</w:t>
      </w:r>
    </w:hyperlink>
  </w:p>
  <w:p w14:paraId="7CA646F6" w14:textId="77777777" w:rsidR="00DC404A" w:rsidRPr="00250F04" w:rsidRDefault="00D25A5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DC4EF0" wp14:editId="32CD1F89">
              <wp:simplePos x="0" y="0"/>
              <wp:positionH relativeFrom="column">
                <wp:posOffset>-194945</wp:posOffset>
              </wp:positionH>
              <wp:positionV relativeFrom="paragraph">
                <wp:posOffset>186055</wp:posOffset>
              </wp:positionV>
              <wp:extent cx="5991225" cy="0"/>
              <wp:effectExtent l="14605" t="14605" r="13970" b="1397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8CBD39" id="AutoShape 3" o:spid="_x0000_s1026" type="#_x0000_t32" style="position:absolute;margin-left:-15.35pt;margin-top:14.65pt;width:47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" strokecolor="#17365d [2415]" strokeweight="1pt">
              <v:shadow color="#243f60 [1604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48F8D" w14:textId="77777777" w:rsidR="008E08EC" w:rsidRDefault="008E08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76A96"/>
    <w:multiLevelType w:val="hybridMultilevel"/>
    <w:tmpl w:val="F3DA85DC"/>
    <w:lvl w:ilvl="0" w:tplc="3250A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83698"/>
    <w:multiLevelType w:val="hybridMultilevel"/>
    <w:tmpl w:val="2F4E1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80AC3"/>
    <w:multiLevelType w:val="hybridMultilevel"/>
    <w:tmpl w:val="28665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75AE8"/>
    <w:multiLevelType w:val="hybridMultilevel"/>
    <w:tmpl w:val="B6E26D60"/>
    <w:lvl w:ilvl="0" w:tplc="9ABEFF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823DB"/>
    <w:multiLevelType w:val="hybridMultilevel"/>
    <w:tmpl w:val="5C1E7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1B2041"/>
    <w:multiLevelType w:val="hybridMultilevel"/>
    <w:tmpl w:val="D484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5119F"/>
    <w:multiLevelType w:val="hybridMultilevel"/>
    <w:tmpl w:val="65701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C7F9B"/>
    <w:multiLevelType w:val="hybridMultilevel"/>
    <w:tmpl w:val="BB3C5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0067C5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60E8684B"/>
    <w:multiLevelType w:val="hybridMultilevel"/>
    <w:tmpl w:val="C1CEA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F90429"/>
    <w:multiLevelType w:val="hybridMultilevel"/>
    <w:tmpl w:val="49387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C265A8"/>
    <w:multiLevelType w:val="hybridMultilevel"/>
    <w:tmpl w:val="7ACE9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627589">
    <w:abstractNumId w:val="10"/>
  </w:num>
  <w:num w:numId="2" w16cid:durableId="708068674">
    <w:abstractNumId w:val="6"/>
  </w:num>
  <w:num w:numId="3" w16cid:durableId="633488965">
    <w:abstractNumId w:val="2"/>
  </w:num>
  <w:num w:numId="4" w16cid:durableId="17241900">
    <w:abstractNumId w:val="4"/>
  </w:num>
  <w:num w:numId="5" w16cid:durableId="105393935">
    <w:abstractNumId w:val="1"/>
  </w:num>
  <w:num w:numId="6" w16cid:durableId="956183309">
    <w:abstractNumId w:val="11"/>
  </w:num>
  <w:num w:numId="7" w16cid:durableId="992635676">
    <w:abstractNumId w:val="9"/>
  </w:num>
  <w:num w:numId="8" w16cid:durableId="329914482">
    <w:abstractNumId w:val="8"/>
  </w:num>
  <w:num w:numId="9" w16cid:durableId="642078698">
    <w:abstractNumId w:val="5"/>
  </w:num>
  <w:num w:numId="10" w16cid:durableId="1403287698">
    <w:abstractNumId w:val="7"/>
  </w:num>
  <w:num w:numId="11" w16cid:durableId="761343262">
    <w:abstractNumId w:val="0"/>
  </w:num>
  <w:num w:numId="12" w16cid:durableId="5346578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A53"/>
    <w:rsid w:val="00012F02"/>
    <w:rsid w:val="000268BC"/>
    <w:rsid w:val="00047FE4"/>
    <w:rsid w:val="00093655"/>
    <w:rsid w:val="000968FE"/>
    <w:rsid w:val="000A4F6A"/>
    <w:rsid w:val="000E5880"/>
    <w:rsid w:val="0018007B"/>
    <w:rsid w:val="00196240"/>
    <w:rsid w:val="00222844"/>
    <w:rsid w:val="002337EC"/>
    <w:rsid w:val="002357D0"/>
    <w:rsid w:val="00250F04"/>
    <w:rsid w:val="00274295"/>
    <w:rsid w:val="002D3C87"/>
    <w:rsid w:val="002E0901"/>
    <w:rsid w:val="002F23FC"/>
    <w:rsid w:val="0030750B"/>
    <w:rsid w:val="00334532"/>
    <w:rsid w:val="003B4D23"/>
    <w:rsid w:val="003F21E6"/>
    <w:rsid w:val="0045703B"/>
    <w:rsid w:val="004655F3"/>
    <w:rsid w:val="0048679F"/>
    <w:rsid w:val="0049468C"/>
    <w:rsid w:val="004C4A18"/>
    <w:rsid w:val="004D79E3"/>
    <w:rsid w:val="0055727E"/>
    <w:rsid w:val="0058280E"/>
    <w:rsid w:val="0058395A"/>
    <w:rsid w:val="005A23ED"/>
    <w:rsid w:val="0062701C"/>
    <w:rsid w:val="0067407D"/>
    <w:rsid w:val="006A70D8"/>
    <w:rsid w:val="006E5CED"/>
    <w:rsid w:val="0070764C"/>
    <w:rsid w:val="00715ACE"/>
    <w:rsid w:val="00744BBD"/>
    <w:rsid w:val="00783286"/>
    <w:rsid w:val="007B5A3C"/>
    <w:rsid w:val="007D21D9"/>
    <w:rsid w:val="007E4B39"/>
    <w:rsid w:val="008538B6"/>
    <w:rsid w:val="008A60EB"/>
    <w:rsid w:val="008E08EC"/>
    <w:rsid w:val="00916157"/>
    <w:rsid w:val="00945289"/>
    <w:rsid w:val="009C78C5"/>
    <w:rsid w:val="009E4647"/>
    <w:rsid w:val="00A131A2"/>
    <w:rsid w:val="00A17218"/>
    <w:rsid w:val="00A42D09"/>
    <w:rsid w:val="00A45717"/>
    <w:rsid w:val="00A57EC1"/>
    <w:rsid w:val="00AB660B"/>
    <w:rsid w:val="00AB7EEE"/>
    <w:rsid w:val="00AF3839"/>
    <w:rsid w:val="00AF53A0"/>
    <w:rsid w:val="00B07C3B"/>
    <w:rsid w:val="00B3309C"/>
    <w:rsid w:val="00B47006"/>
    <w:rsid w:val="00B67530"/>
    <w:rsid w:val="00B81A1F"/>
    <w:rsid w:val="00B962F1"/>
    <w:rsid w:val="00BB0253"/>
    <w:rsid w:val="00BC1A50"/>
    <w:rsid w:val="00BE505A"/>
    <w:rsid w:val="00BE72BF"/>
    <w:rsid w:val="00C3506C"/>
    <w:rsid w:val="00C75907"/>
    <w:rsid w:val="00CA3D6F"/>
    <w:rsid w:val="00CF6980"/>
    <w:rsid w:val="00D13E66"/>
    <w:rsid w:val="00D25A53"/>
    <w:rsid w:val="00D35870"/>
    <w:rsid w:val="00D57A73"/>
    <w:rsid w:val="00D85898"/>
    <w:rsid w:val="00DC404A"/>
    <w:rsid w:val="00DF35F6"/>
    <w:rsid w:val="00E1392B"/>
    <w:rsid w:val="00E21D3F"/>
    <w:rsid w:val="00E66455"/>
    <w:rsid w:val="00E83E9D"/>
    <w:rsid w:val="00E9400D"/>
    <w:rsid w:val="00ED68EE"/>
    <w:rsid w:val="00EE2437"/>
    <w:rsid w:val="00F0376C"/>
    <w:rsid w:val="00F05463"/>
    <w:rsid w:val="00F12562"/>
    <w:rsid w:val="00F134C3"/>
    <w:rsid w:val="00F32CA1"/>
    <w:rsid w:val="00F76A0D"/>
    <w:rsid w:val="00F8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0F285"/>
  <w15:docId w15:val="{E69CA563-B4A5-4C6C-BF96-40B4FF7A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D3587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Nagwek2">
    <w:name w:val="heading 2"/>
    <w:basedOn w:val="Normalny"/>
    <w:next w:val="Normalny"/>
    <w:link w:val="Nagwek2Znak"/>
    <w:qFormat/>
    <w:rsid w:val="00D3587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34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134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134C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04A"/>
  </w:style>
  <w:style w:type="paragraph" w:styleId="Stopka">
    <w:name w:val="footer"/>
    <w:basedOn w:val="Normalny"/>
    <w:link w:val="Stopka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404A"/>
  </w:style>
  <w:style w:type="paragraph" w:styleId="Tekstdymka">
    <w:name w:val="Balloon Text"/>
    <w:basedOn w:val="Normalny"/>
    <w:link w:val="TekstdymkaZnak"/>
    <w:uiPriority w:val="99"/>
    <w:semiHidden/>
    <w:unhideWhenUsed/>
    <w:rsid w:val="00DC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04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5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50F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250F0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9468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D35870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Nagwek2Znak">
    <w:name w:val="Nagłówek 2 Znak"/>
    <w:basedOn w:val="Domylnaczcionkaakapitu"/>
    <w:link w:val="Nagwek2"/>
    <w:rsid w:val="00D35870"/>
    <w:rPr>
      <w:rFonts w:ascii="Times New Roman" w:eastAsia="Times New Roman" w:hAnsi="Times New Roman" w:cs="Times New Roman"/>
      <w:sz w:val="28"/>
      <w:szCs w:val="20"/>
    </w:rPr>
  </w:style>
  <w:style w:type="table" w:styleId="Tabela-Siatka">
    <w:name w:val="Table Grid"/>
    <w:basedOn w:val="Standardowy"/>
    <w:uiPriority w:val="59"/>
    <w:rsid w:val="0055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F134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134C3"/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styleId="Bezodstpw">
    <w:name w:val="No Spacing"/>
    <w:uiPriority w:val="1"/>
    <w:qFormat/>
    <w:rsid w:val="00F134C3"/>
    <w:pPr>
      <w:spacing w:after="0" w:line="240" w:lineRule="auto"/>
    </w:pPr>
  </w:style>
  <w:style w:type="character" w:customStyle="1" w:styleId="Nagwek3Znak">
    <w:name w:val="Nagłówek 3 Znak"/>
    <w:basedOn w:val="Domylnaczcionkaakapitu"/>
    <w:link w:val="Nagwek3"/>
    <w:uiPriority w:val="9"/>
    <w:rsid w:val="00F134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F134C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ytu">
    <w:name w:val="Title"/>
    <w:basedOn w:val="Normalny"/>
    <w:next w:val="Normalny"/>
    <w:link w:val="TytuZnak"/>
    <w:uiPriority w:val="10"/>
    <w:qFormat/>
    <w:rsid w:val="00F134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134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5Znak">
    <w:name w:val="Nagłówek 5 Znak"/>
    <w:basedOn w:val="Domylnaczcionkaakapitu"/>
    <w:link w:val="Nagwek5"/>
    <w:uiPriority w:val="9"/>
    <w:rsid w:val="00F134C3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7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p.rykoszyn@op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uro\AppData\Local\Microsoft\Windows\Temporary%20Internet%20Files\Content.IE5\9AHUO9R4\papier%20firmowy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firmowy1</Template>
  <TotalTime>4</TotalTime>
  <Pages>2</Pages>
  <Words>298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Biuro</dc:creator>
  <cp:lastModifiedBy>Sekretariat</cp:lastModifiedBy>
  <cp:revision>3</cp:revision>
  <cp:lastPrinted>2026-03-05T12:48:00Z</cp:lastPrinted>
  <dcterms:created xsi:type="dcterms:W3CDTF">2026-03-05T12:39:00Z</dcterms:created>
  <dcterms:modified xsi:type="dcterms:W3CDTF">2026-03-05T12:48:00Z</dcterms:modified>
</cp:coreProperties>
</file>